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D73E6" w14:textId="77777777" w:rsidR="002C30DC" w:rsidRDefault="00DA1D85" w:rsidP="003D5FFD">
      <w:pPr>
        <w:jc w:val="center"/>
      </w:pPr>
      <w:r w:rsidRPr="00DA1D85">
        <w:rPr>
          <w:noProof/>
          <w:lang w:eastAsia="it-IT"/>
        </w:rPr>
        <w:drawing>
          <wp:inline distT="0" distB="0" distL="0" distR="0" wp14:anchorId="697C138D" wp14:editId="5806E655">
            <wp:extent cx="1592580" cy="1438910"/>
            <wp:effectExtent l="0" t="0" r="762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03" cy="14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E118" w14:textId="77777777" w:rsidR="00F31C15" w:rsidRPr="007C21BE" w:rsidRDefault="00F31C15" w:rsidP="00F31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PROGETTO ERASMUS +</w:t>
      </w:r>
    </w:p>
    <w:p w14:paraId="2B7F4BCF" w14:textId="77777777" w:rsidR="00F31C15" w:rsidRPr="007C21BE" w:rsidRDefault="00F31C15" w:rsidP="00F31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 xml:space="preserve">ACCREDITAMENTO </w:t>
      </w:r>
      <w:r w:rsidRPr="007C21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2022-1-IT02-KA120-SCH-000105297</w:t>
      </w:r>
    </w:p>
    <w:p w14:paraId="4D8C01DD" w14:textId="77777777" w:rsidR="00F31C15" w:rsidRPr="007C21BE" w:rsidRDefault="00F31C15" w:rsidP="00F31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 xml:space="preserve">Progetto </w:t>
      </w:r>
      <w:r w:rsidRPr="007C21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2023-1-IT02-KA121-SCH-000138162</w:t>
      </w:r>
    </w:p>
    <w:p w14:paraId="0F3067EF" w14:textId="77777777" w:rsidR="00F31C15" w:rsidRPr="003D5FFD" w:rsidRDefault="00F31C15" w:rsidP="00F31C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5FFD">
        <w:rPr>
          <w:rFonts w:ascii="Times New Roman" w:hAnsi="Times New Roman" w:cs="Times New Roman"/>
          <w:b/>
          <w:bCs/>
          <w:sz w:val="28"/>
          <w:szCs w:val="28"/>
        </w:rPr>
        <w:t>DOMANDA DI PARTECIPAZIONE PER MOBILITA’ STUDENTI</w:t>
      </w:r>
    </w:p>
    <w:p w14:paraId="4F0FFDD6" w14:textId="77777777" w:rsidR="00F31C15" w:rsidRPr="007C21BE" w:rsidRDefault="00F31C15" w:rsidP="00F31C1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89D58E" w14:textId="77777777" w:rsidR="00F31C15" w:rsidRPr="007C21BE" w:rsidRDefault="00F31C15" w:rsidP="00F31C15">
      <w:p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 xml:space="preserve">Il sottoscritto/a ………………………………………… frequentante nell’a. s. 2023/24 la </w:t>
      </w:r>
      <w:proofErr w:type="gramStart"/>
      <w:r w:rsidRPr="007C21BE">
        <w:rPr>
          <w:rFonts w:ascii="Times New Roman" w:hAnsi="Times New Roman" w:cs="Times New Roman"/>
          <w:sz w:val="28"/>
          <w:szCs w:val="28"/>
        </w:rPr>
        <w:t>classe  …</w:t>
      </w:r>
      <w:proofErr w:type="gramEnd"/>
      <w:r w:rsidRPr="007C21BE">
        <w:rPr>
          <w:rFonts w:ascii="Times New Roman" w:hAnsi="Times New Roman" w:cs="Times New Roman"/>
          <w:sz w:val="28"/>
          <w:szCs w:val="28"/>
        </w:rPr>
        <w:t>………</w:t>
      </w:r>
      <w:proofErr w:type="spellStart"/>
      <w:r w:rsidRPr="007C21BE">
        <w:rPr>
          <w:rFonts w:ascii="Times New Roman" w:hAnsi="Times New Roman" w:cs="Times New Roman"/>
          <w:sz w:val="28"/>
          <w:szCs w:val="28"/>
        </w:rPr>
        <w:t>Sez</w:t>
      </w:r>
      <w:proofErr w:type="spellEnd"/>
      <w:r w:rsidRPr="007C21BE">
        <w:rPr>
          <w:rFonts w:ascii="Times New Roman" w:hAnsi="Times New Roman" w:cs="Times New Roman"/>
          <w:sz w:val="28"/>
          <w:szCs w:val="28"/>
        </w:rPr>
        <w:t xml:space="preserve"> ……… Indirizzo ……………………………</w:t>
      </w:r>
    </w:p>
    <w:p w14:paraId="49D2881F" w14:textId="77777777" w:rsidR="00F31C15" w:rsidRPr="007C21BE" w:rsidRDefault="00F31C15" w:rsidP="00F31C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21BE">
        <w:rPr>
          <w:rFonts w:ascii="Times New Roman" w:hAnsi="Times New Roman" w:cs="Times New Roman"/>
          <w:b/>
          <w:bCs/>
          <w:sz w:val="28"/>
          <w:szCs w:val="28"/>
        </w:rPr>
        <w:t>CHIEDE</w:t>
      </w:r>
    </w:p>
    <w:p w14:paraId="2CBCD771" w14:textId="77777777" w:rsidR="00F31C15" w:rsidRDefault="00F31C15" w:rsidP="00F31C15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C21BE">
        <w:rPr>
          <w:rFonts w:ascii="Times New Roman" w:hAnsi="Times New Roman" w:cs="Times New Roman"/>
          <w:sz w:val="28"/>
          <w:szCs w:val="28"/>
        </w:rPr>
        <w:t>di poter partecipare alla selezione per</w:t>
      </w:r>
      <w:r>
        <w:rPr>
          <w:rFonts w:ascii="Times New Roman" w:hAnsi="Times New Roman" w:cs="Times New Roman"/>
          <w:sz w:val="28"/>
          <w:szCs w:val="28"/>
        </w:rPr>
        <w:t xml:space="preserve"> una</w:t>
      </w:r>
      <w:r w:rsidRPr="007C21BE">
        <w:rPr>
          <w:rFonts w:ascii="Times New Roman" w:hAnsi="Times New Roman" w:cs="Times New Roman"/>
          <w:sz w:val="28"/>
          <w:szCs w:val="28"/>
        </w:rPr>
        <w:t xml:space="preserve"> mobilità di gruppo di studenti (10 giorni +2 di viaggio)</w:t>
      </w:r>
      <w:r>
        <w:rPr>
          <w:rFonts w:ascii="Times New Roman" w:hAnsi="Times New Roman" w:cs="Times New Roman"/>
          <w:sz w:val="28"/>
          <w:szCs w:val="28"/>
        </w:rPr>
        <w:t>, che si terrà in un Paese dell’Unione Europea</w:t>
      </w:r>
      <w:r w:rsidRPr="007C21BE">
        <w:rPr>
          <w:rFonts w:ascii="Times New Roman" w:hAnsi="Times New Roman" w:cs="Times New Roman"/>
          <w:sz w:val="28"/>
          <w:szCs w:val="28"/>
        </w:rPr>
        <w:t xml:space="preserve"> nell’ambito del Progetto Erasmus+ </w:t>
      </w:r>
      <w:r w:rsidRPr="007C21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2023-1-IT02-KA121-SCH-000138162</w:t>
      </w:r>
    </w:p>
    <w:p w14:paraId="63A1DD25" w14:textId="77777777" w:rsidR="00F31C15" w:rsidRPr="007C21BE" w:rsidRDefault="00F31C15" w:rsidP="00F31C15">
      <w:p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Il/la sottoscritto/a dichiara di:</w:t>
      </w:r>
    </w:p>
    <w:p w14:paraId="53ADBF23" w14:textId="77777777" w:rsidR="00F31C15" w:rsidRPr="007C21BE" w:rsidRDefault="00C226EE" w:rsidP="00F31C15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Aver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riportato nello scrutinio finale dell’a. s. 2022/23 la seguente media: </w:t>
      </w:r>
      <w:proofErr w:type="gramStart"/>
      <w:r w:rsidR="00F31C15" w:rsidRPr="007C21B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31C15" w:rsidRPr="007C21BE">
        <w:rPr>
          <w:rFonts w:ascii="Times New Roman" w:hAnsi="Times New Roman" w:cs="Times New Roman"/>
          <w:sz w:val="28"/>
          <w:szCs w:val="28"/>
        </w:rPr>
        <w:t>.</w:t>
      </w:r>
    </w:p>
    <w:p w14:paraId="4B8A94BB" w14:textId="77777777" w:rsidR="00F31C15" w:rsidRPr="007C21BE" w:rsidRDefault="00C226EE" w:rsidP="00F31C15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Aver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riportato nello scr</w:t>
      </w:r>
      <w:r>
        <w:rPr>
          <w:rFonts w:ascii="Times New Roman" w:hAnsi="Times New Roman" w:cs="Times New Roman"/>
          <w:sz w:val="28"/>
          <w:szCs w:val="28"/>
        </w:rPr>
        <w:t>utinio finale dell’a. s. 2022/</w:t>
      </w:r>
      <w:r w:rsidR="00F31C15" w:rsidRPr="007C21BE">
        <w:rPr>
          <w:rFonts w:ascii="Times New Roman" w:hAnsi="Times New Roman" w:cs="Times New Roman"/>
          <w:sz w:val="28"/>
          <w:szCs w:val="28"/>
        </w:rPr>
        <w:t>23 la seguente valutazione in lingua inglese: ………….</w:t>
      </w:r>
    </w:p>
    <w:p w14:paraId="1E789CCF" w14:textId="77777777" w:rsidR="00F31C15" w:rsidRPr="007C21BE" w:rsidRDefault="00C226EE" w:rsidP="00F31C15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Aver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riportato nello scr</w:t>
      </w:r>
      <w:r>
        <w:rPr>
          <w:rFonts w:ascii="Times New Roman" w:hAnsi="Times New Roman" w:cs="Times New Roman"/>
          <w:sz w:val="28"/>
          <w:szCs w:val="28"/>
        </w:rPr>
        <w:t>utinio finale dell’a. s. 2022/</w:t>
      </w:r>
      <w:r w:rsidR="00F31C15" w:rsidRPr="007C21BE">
        <w:rPr>
          <w:rFonts w:ascii="Times New Roman" w:hAnsi="Times New Roman" w:cs="Times New Roman"/>
          <w:sz w:val="28"/>
          <w:szCs w:val="28"/>
        </w:rPr>
        <w:t>23 la seguente valutazione nel comportamento …………..</w:t>
      </w:r>
    </w:p>
    <w:p w14:paraId="142460A2" w14:textId="77777777" w:rsidR="00F31C15" w:rsidRDefault="00C226EE" w:rsidP="00F31C15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Non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avere riportato provvedimenti disciplinari nel corrente anno scolastico</w:t>
      </w:r>
    </w:p>
    <w:p w14:paraId="529BD981" w14:textId="77777777" w:rsidR="00F31C15" w:rsidRPr="006C057A" w:rsidRDefault="00F31C15" w:rsidP="00F31C1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C057A">
        <w:rPr>
          <w:rFonts w:ascii="Times New Roman" w:hAnsi="Times New Roman" w:cs="Times New Roman"/>
          <w:sz w:val="28"/>
          <w:szCs w:val="28"/>
        </w:rPr>
        <w:t>Allega alla presente richiesta:</w:t>
      </w:r>
    </w:p>
    <w:p w14:paraId="3FF3FB9C" w14:textId="77777777" w:rsidR="00F31C15" w:rsidRDefault="00F31C15" w:rsidP="00F31C15">
      <w:pPr>
        <w:pStyle w:val="Paragrafoelenco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Scheda valutazioni scrutinio finale a. s. 2022/23</w:t>
      </w:r>
    </w:p>
    <w:p w14:paraId="0E087008" w14:textId="77777777" w:rsidR="00F31C15" w:rsidRDefault="00F31C15" w:rsidP="00F31C15">
      <w:pPr>
        <w:pStyle w:val="Paragrafoelenco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Consenso dei genitori</w:t>
      </w:r>
    </w:p>
    <w:p w14:paraId="74BEAD02" w14:textId="77777777" w:rsidR="00F31C15" w:rsidRPr="007C21BE" w:rsidRDefault="00F31C15" w:rsidP="00F31C15">
      <w:pPr>
        <w:pStyle w:val="Paragrafoelenco"/>
        <w:jc w:val="both"/>
        <w:rPr>
          <w:rFonts w:ascii="Times New Roman" w:hAnsi="Times New Roman" w:cs="Times New Roman"/>
          <w:sz w:val="28"/>
          <w:szCs w:val="28"/>
        </w:rPr>
      </w:pPr>
    </w:p>
    <w:p w14:paraId="1D6C9425" w14:textId="15746C02" w:rsidR="00F31C15" w:rsidRDefault="00F31C15" w:rsidP="003D5FFD">
      <w:pPr>
        <w:jc w:val="both"/>
      </w:pPr>
      <w:r w:rsidRPr="007C21BE">
        <w:rPr>
          <w:rFonts w:ascii="Times New Roman" w:hAnsi="Times New Roman" w:cs="Times New Roman"/>
          <w:sz w:val="28"/>
          <w:szCs w:val="28"/>
        </w:rPr>
        <w:t>Data                                                                                     Firma</w:t>
      </w:r>
    </w:p>
    <w:sectPr w:rsidR="00F31C15" w:rsidSect="00345B2C">
      <w:headerReference w:type="default" r:id="rId8"/>
      <w:footerReference w:type="default" r:id="rId9"/>
      <w:pgSz w:w="11906" w:h="16838"/>
      <w:pgMar w:top="1843" w:right="1134" w:bottom="2127" w:left="1134" w:header="113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1E2B5" w14:textId="77777777" w:rsidR="00165DF8" w:rsidRDefault="00165DF8" w:rsidP="000F68FE">
      <w:pPr>
        <w:spacing w:after="0" w:line="240" w:lineRule="auto"/>
      </w:pPr>
      <w:r>
        <w:separator/>
      </w:r>
    </w:p>
  </w:endnote>
  <w:endnote w:type="continuationSeparator" w:id="0">
    <w:p w14:paraId="4C800288" w14:textId="77777777" w:rsidR="00165DF8" w:rsidRDefault="00165DF8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620D27A8" w14:textId="77777777" w:rsidTr="002C30DC">
      <w:trPr>
        <w:trHeight w:val="777"/>
      </w:trPr>
      <w:tc>
        <w:tcPr>
          <w:tcW w:w="2018" w:type="dxa"/>
          <w:vAlign w:val="center"/>
        </w:tcPr>
        <w:p w14:paraId="613ED6BC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42C0CA5B" w14:textId="77777777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 xml:space="preserve"> </w:t>
          </w: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791FD9A6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Via Nazionale, 182 - 98073 MISTRETTA</w:t>
          </w:r>
        </w:p>
        <w:p w14:paraId="55EDB847" w14:textId="77777777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Con sedi associate</w:t>
          </w:r>
          <w:r>
            <w:rPr>
              <w:rFonts w:ascii="Cambria" w:eastAsia="Calibri" w:hAnsi="Cambria" w:cs="Times New Roman"/>
              <w:sz w:val="16"/>
              <w:szCs w:val="16"/>
            </w:rPr>
            <w:t>: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Liceo Classico e Liceo Scientifico </w:t>
          </w:r>
          <w:r>
            <w:rPr>
              <w:rFonts w:ascii="Cambria" w:eastAsia="Calibri" w:hAnsi="Cambria" w:cs="Times New Roman"/>
              <w:sz w:val="16"/>
              <w:szCs w:val="16"/>
            </w:rPr>
            <w:t>–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Mistretta</w:t>
          </w:r>
          <w:r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1BC3691E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eastAsia="Calibri" w:hAnsi="Cambria" w:cs="Times New Roman"/>
              <w:sz w:val="16"/>
              <w:szCs w:val="16"/>
            </w:rPr>
            <w:t>-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Istituto Tecnico Agrario - Caronia</w:t>
          </w:r>
        </w:p>
        <w:p w14:paraId="32A457E6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Codice meccanografico MEIS001004 - C.F. 85000490830</w:t>
          </w:r>
        </w:p>
        <w:p w14:paraId="65CCEEA4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Web: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>www.iismanzoni.edu.it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eastAsia="Calibri" w:hAnsi="Cambria" w:cs="Times New Roman"/>
                <w:b/>
                <w:sz w:val="16"/>
                <w:szCs w:val="16"/>
              </w:rPr>
              <w:t>MEIS001004@istruzione.it</w:t>
            </w:r>
          </w:hyperlink>
        </w:p>
        <w:p w14:paraId="01EBEC7D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es-AR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52DC21E5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</w:tr>
  </w:tbl>
  <w:p w14:paraId="2DB7443B" w14:textId="77777777" w:rsidR="000F68FE" w:rsidRDefault="000F68FE" w:rsidP="000F68F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4A1B7" w14:textId="77777777" w:rsidR="00165DF8" w:rsidRDefault="00165DF8" w:rsidP="000F68FE">
      <w:pPr>
        <w:spacing w:after="0" w:line="240" w:lineRule="auto"/>
      </w:pPr>
      <w:r>
        <w:separator/>
      </w:r>
    </w:p>
  </w:footnote>
  <w:footnote w:type="continuationSeparator" w:id="0">
    <w:p w14:paraId="18BD041C" w14:textId="77777777" w:rsidR="00165DF8" w:rsidRDefault="00165DF8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79D76" w14:textId="77777777" w:rsidR="008473EF" w:rsidRDefault="00345B2C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08D2EA3" wp14:editId="1342DC2A">
          <wp:simplePos x="0" y="0"/>
          <wp:positionH relativeFrom="margin">
            <wp:posOffset>5299710</wp:posOffset>
          </wp:positionH>
          <wp:positionV relativeFrom="page">
            <wp:posOffset>171450</wp:posOffset>
          </wp:positionV>
          <wp:extent cx="742950" cy="838200"/>
          <wp:effectExtent l="1905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F0EA9"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0704EC89" wp14:editId="62F2FCDD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407A24" w14:textId="77777777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1EDB93DD" wp14:editId="68C43623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4A5DC70A" wp14:editId="0AA99ACF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0E9A971A" w14:textId="77777777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5BA37E56" w14:textId="7777777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2A32846E" w14:textId="77777777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6F0F4BF8" w14:textId="77777777" w:rsidR="005F3981" w:rsidRDefault="006879B2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A4B850" wp14:editId="753FA8FB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AB9517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" strokecolor="#0070c0" strokeweight="1.25pt">
              <v:stroke joinstyle="miter"/>
              <o:lock v:ext="edit" shapetype="f"/>
              <w10:wrap type="through"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66D7"/>
    <w:multiLevelType w:val="hybridMultilevel"/>
    <w:tmpl w:val="5E426E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0103B"/>
    <w:multiLevelType w:val="hybridMultilevel"/>
    <w:tmpl w:val="5B345E8E"/>
    <w:lvl w:ilvl="0" w:tplc="0410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1F9F6000"/>
    <w:multiLevelType w:val="hybridMultilevel"/>
    <w:tmpl w:val="6BA4FC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F65"/>
    <w:multiLevelType w:val="multilevel"/>
    <w:tmpl w:val="DD9E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0F6DF1"/>
    <w:multiLevelType w:val="hybridMultilevel"/>
    <w:tmpl w:val="FF18E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D1BD6"/>
    <w:multiLevelType w:val="hybridMultilevel"/>
    <w:tmpl w:val="43D6ED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D5D53"/>
    <w:multiLevelType w:val="hybridMultilevel"/>
    <w:tmpl w:val="0310FF94"/>
    <w:lvl w:ilvl="0" w:tplc="AA6A3396">
      <w:numFmt w:val="bullet"/>
      <w:lvlText w:val=""/>
      <w:lvlJc w:val="left"/>
      <w:pPr>
        <w:ind w:left="673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38856A4">
      <w:numFmt w:val="bullet"/>
      <w:lvlText w:val="•"/>
      <w:lvlJc w:val="left"/>
      <w:pPr>
        <w:ind w:left="1638" w:hanging="361"/>
      </w:pPr>
      <w:rPr>
        <w:rFonts w:hint="default"/>
        <w:lang w:val="it-IT" w:eastAsia="en-US" w:bidi="ar-SA"/>
      </w:rPr>
    </w:lvl>
    <w:lvl w:ilvl="2" w:tplc="40A0C6CE">
      <w:numFmt w:val="bullet"/>
      <w:lvlText w:val="•"/>
      <w:lvlJc w:val="left"/>
      <w:pPr>
        <w:ind w:left="2597" w:hanging="361"/>
      </w:pPr>
      <w:rPr>
        <w:rFonts w:hint="default"/>
        <w:lang w:val="it-IT" w:eastAsia="en-US" w:bidi="ar-SA"/>
      </w:rPr>
    </w:lvl>
    <w:lvl w:ilvl="3" w:tplc="63A04A56">
      <w:numFmt w:val="bullet"/>
      <w:lvlText w:val="•"/>
      <w:lvlJc w:val="left"/>
      <w:pPr>
        <w:ind w:left="3555" w:hanging="361"/>
      </w:pPr>
      <w:rPr>
        <w:rFonts w:hint="default"/>
        <w:lang w:val="it-IT" w:eastAsia="en-US" w:bidi="ar-SA"/>
      </w:rPr>
    </w:lvl>
    <w:lvl w:ilvl="4" w:tplc="4A5C04FE">
      <w:numFmt w:val="bullet"/>
      <w:lvlText w:val="•"/>
      <w:lvlJc w:val="left"/>
      <w:pPr>
        <w:ind w:left="4514" w:hanging="361"/>
      </w:pPr>
      <w:rPr>
        <w:rFonts w:hint="default"/>
        <w:lang w:val="it-IT" w:eastAsia="en-US" w:bidi="ar-SA"/>
      </w:rPr>
    </w:lvl>
    <w:lvl w:ilvl="5" w:tplc="050ACCE2">
      <w:numFmt w:val="bullet"/>
      <w:lvlText w:val="•"/>
      <w:lvlJc w:val="left"/>
      <w:pPr>
        <w:ind w:left="5473" w:hanging="361"/>
      </w:pPr>
      <w:rPr>
        <w:rFonts w:hint="default"/>
        <w:lang w:val="it-IT" w:eastAsia="en-US" w:bidi="ar-SA"/>
      </w:rPr>
    </w:lvl>
    <w:lvl w:ilvl="6" w:tplc="95A8F404">
      <w:numFmt w:val="bullet"/>
      <w:lvlText w:val="•"/>
      <w:lvlJc w:val="left"/>
      <w:pPr>
        <w:ind w:left="6431" w:hanging="361"/>
      </w:pPr>
      <w:rPr>
        <w:rFonts w:hint="default"/>
        <w:lang w:val="it-IT" w:eastAsia="en-US" w:bidi="ar-SA"/>
      </w:rPr>
    </w:lvl>
    <w:lvl w:ilvl="7" w:tplc="CB1690DC">
      <w:numFmt w:val="bullet"/>
      <w:lvlText w:val="•"/>
      <w:lvlJc w:val="left"/>
      <w:pPr>
        <w:ind w:left="7390" w:hanging="361"/>
      </w:pPr>
      <w:rPr>
        <w:rFonts w:hint="default"/>
        <w:lang w:val="it-IT" w:eastAsia="en-US" w:bidi="ar-SA"/>
      </w:rPr>
    </w:lvl>
    <w:lvl w:ilvl="8" w:tplc="DF3C84AC">
      <w:numFmt w:val="bullet"/>
      <w:lvlText w:val="•"/>
      <w:lvlJc w:val="left"/>
      <w:pPr>
        <w:ind w:left="8349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41B15CE6"/>
    <w:multiLevelType w:val="hybridMultilevel"/>
    <w:tmpl w:val="1D30FA54"/>
    <w:lvl w:ilvl="0" w:tplc="F432A95E">
      <w:start w:val="1"/>
      <w:numFmt w:val="bullet"/>
      <w:lvlText w:val="-"/>
      <w:lvlJc w:val="left"/>
      <w:pPr>
        <w:ind w:left="720" w:hanging="360"/>
      </w:pPr>
      <w:rPr>
        <w:rFonts w:ascii="FreeSans" w:eastAsiaTheme="minorHAnsi" w:hAnsi="FreeSans" w:cs="FreeSans" w:hint="default"/>
        <w:sz w:val="1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41533"/>
    <w:multiLevelType w:val="multilevel"/>
    <w:tmpl w:val="00E6E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DA1945"/>
    <w:multiLevelType w:val="hybridMultilevel"/>
    <w:tmpl w:val="497A46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8116D"/>
    <w:multiLevelType w:val="hybridMultilevel"/>
    <w:tmpl w:val="5D4CB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96854"/>
    <w:multiLevelType w:val="hybridMultilevel"/>
    <w:tmpl w:val="7494F5E8"/>
    <w:lvl w:ilvl="0" w:tplc="0410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691296455">
    <w:abstractNumId w:val="8"/>
  </w:num>
  <w:num w:numId="2" w16cid:durableId="780417313">
    <w:abstractNumId w:val="3"/>
  </w:num>
  <w:num w:numId="3" w16cid:durableId="514466463">
    <w:abstractNumId w:val="7"/>
  </w:num>
  <w:num w:numId="4" w16cid:durableId="1981423518">
    <w:abstractNumId w:val="1"/>
  </w:num>
  <w:num w:numId="5" w16cid:durableId="426735492">
    <w:abstractNumId w:val="10"/>
  </w:num>
  <w:num w:numId="6" w16cid:durableId="1673332123">
    <w:abstractNumId w:val="6"/>
  </w:num>
  <w:num w:numId="7" w16cid:durableId="1438719025">
    <w:abstractNumId w:val="4"/>
  </w:num>
  <w:num w:numId="8" w16cid:durableId="1685668581">
    <w:abstractNumId w:val="5"/>
  </w:num>
  <w:num w:numId="9" w16cid:durableId="1450512186">
    <w:abstractNumId w:val="11"/>
  </w:num>
  <w:num w:numId="10" w16cid:durableId="813378603">
    <w:abstractNumId w:val="2"/>
  </w:num>
  <w:num w:numId="11" w16cid:durableId="1767573329">
    <w:abstractNumId w:val="9"/>
  </w:num>
  <w:num w:numId="12" w16cid:durableId="2030988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A4D"/>
    <w:rsid w:val="00083763"/>
    <w:rsid w:val="00085797"/>
    <w:rsid w:val="000A5B42"/>
    <w:rsid w:val="000A7155"/>
    <w:rsid w:val="000E79B0"/>
    <w:rsid w:val="000F0EA9"/>
    <w:rsid w:val="000F68FE"/>
    <w:rsid w:val="00123AAC"/>
    <w:rsid w:val="00143C59"/>
    <w:rsid w:val="00165DF8"/>
    <w:rsid w:val="001B152C"/>
    <w:rsid w:val="001C60FE"/>
    <w:rsid w:val="001F0FB7"/>
    <w:rsid w:val="00204139"/>
    <w:rsid w:val="00234F70"/>
    <w:rsid w:val="0024100B"/>
    <w:rsid w:val="002A694F"/>
    <w:rsid w:val="002C30DC"/>
    <w:rsid w:val="00345B2C"/>
    <w:rsid w:val="003D5FFD"/>
    <w:rsid w:val="004658CE"/>
    <w:rsid w:val="004924E9"/>
    <w:rsid w:val="004B2BE7"/>
    <w:rsid w:val="004C3555"/>
    <w:rsid w:val="00521349"/>
    <w:rsid w:val="0052218E"/>
    <w:rsid w:val="005302BB"/>
    <w:rsid w:val="00534020"/>
    <w:rsid w:val="005622F9"/>
    <w:rsid w:val="00566A32"/>
    <w:rsid w:val="00594773"/>
    <w:rsid w:val="005F3981"/>
    <w:rsid w:val="00615B24"/>
    <w:rsid w:val="0064312D"/>
    <w:rsid w:val="006437D9"/>
    <w:rsid w:val="006879B2"/>
    <w:rsid w:val="0070154B"/>
    <w:rsid w:val="00741AA6"/>
    <w:rsid w:val="007520A0"/>
    <w:rsid w:val="00763BF7"/>
    <w:rsid w:val="0077447F"/>
    <w:rsid w:val="007B5D32"/>
    <w:rsid w:val="008473EF"/>
    <w:rsid w:val="00875A4D"/>
    <w:rsid w:val="00886F36"/>
    <w:rsid w:val="0089431C"/>
    <w:rsid w:val="008A5DF7"/>
    <w:rsid w:val="008D1475"/>
    <w:rsid w:val="009C31BE"/>
    <w:rsid w:val="009F4111"/>
    <w:rsid w:val="00A20754"/>
    <w:rsid w:val="00A6743E"/>
    <w:rsid w:val="00AF0AD8"/>
    <w:rsid w:val="00B134F2"/>
    <w:rsid w:val="00B4285B"/>
    <w:rsid w:val="00B8600B"/>
    <w:rsid w:val="00BC4ACB"/>
    <w:rsid w:val="00BD3E75"/>
    <w:rsid w:val="00C1195F"/>
    <w:rsid w:val="00C226EE"/>
    <w:rsid w:val="00C81397"/>
    <w:rsid w:val="00CE7BFD"/>
    <w:rsid w:val="00D53EBA"/>
    <w:rsid w:val="00DA1D85"/>
    <w:rsid w:val="00E04E14"/>
    <w:rsid w:val="00E23D82"/>
    <w:rsid w:val="00EA5DC4"/>
    <w:rsid w:val="00EE723E"/>
    <w:rsid w:val="00F31C15"/>
    <w:rsid w:val="00F44681"/>
    <w:rsid w:val="00F51206"/>
    <w:rsid w:val="00FC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3BDF5"/>
  <w15:docId w15:val="{E0F75B2F-FE0F-476C-AF56-684CDE05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3AAC"/>
  </w:style>
  <w:style w:type="paragraph" w:styleId="Titolo1">
    <w:name w:val="heading 1"/>
    <w:basedOn w:val="Normale"/>
    <w:next w:val="Normale"/>
    <w:link w:val="Titolo1Carattere"/>
    <w:uiPriority w:val="9"/>
    <w:qFormat/>
    <w:rsid w:val="00DA1D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BC4AC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character" w:customStyle="1" w:styleId="Titolo3Carattere">
    <w:name w:val="Titolo 3 Carattere"/>
    <w:basedOn w:val="Carpredefinitoparagrafo"/>
    <w:link w:val="Titolo3"/>
    <w:rsid w:val="00BC4ACB"/>
    <w:rPr>
      <w:rFonts w:ascii="Times New Roman" w:eastAsia="Times New Roman" w:hAnsi="Times New Roman" w:cs="Times New Roman"/>
      <w:b/>
      <w:bCs/>
      <w:i/>
      <w:iCs/>
      <w:lang w:eastAsia="it-IT"/>
    </w:rPr>
  </w:style>
  <w:style w:type="paragraph" w:styleId="Corpotesto">
    <w:name w:val="Body Text"/>
    <w:basedOn w:val="Normale"/>
    <w:link w:val="CorpotestoCarattere"/>
    <w:rsid w:val="00BC4ACB"/>
    <w:pPr>
      <w:tabs>
        <w:tab w:val="right" w:leader="dot" w:pos="9639"/>
      </w:tabs>
      <w:spacing w:after="0" w:line="360" w:lineRule="auto"/>
      <w:jc w:val="both"/>
    </w:pPr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BC4ACB"/>
    <w:rPr>
      <w:rFonts w:ascii="Times New Roman" w:eastAsia="Times New Roman" w:hAnsi="Times New Roman" w:cs="Times New Roman"/>
      <w:b/>
      <w:bCs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C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 w:bidi="he-IL"/>
    </w:rPr>
  </w:style>
  <w:style w:type="character" w:styleId="Enfasigrassetto">
    <w:name w:val="Strong"/>
    <w:basedOn w:val="Carpredefinitoparagrafo"/>
    <w:uiPriority w:val="22"/>
    <w:qFormat/>
    <w:rsid w:val="00BC4ACB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1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1D85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A1D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e"/>
    <w:uiPriority w:val="1"/>
    <w:qFormat/>
    <w:rsid w:val="00DA1D85"/>
    <w:pPr>
      <w:widowControl w:val="0"/>
      <w:autoSpaceDE w:val="0"/>
      <w:autoSpaceDN w:val="0"/>
      <w:spacing w:after="0" w:line="240" w:lineRule="auto"/>
      <w:ind w:left="166"/>
    </w:pPr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34"/>
    <w:qFormat/>
    <w:rsid w:val="00DA1D85"/>
    <w:pPr>
      <w:ind w:left="720"/>
      <w:contextualSpacing/>
    </w:pPr>
    <w:rPr>
      <w:kern w:val="2"/>
    </w:rPr>
  </w:style>
  <w:style w:type="paragraph" w:styleId="Nessunaspaziatura">
    <w:name w:val="No Spacing"/>
    <w:uiPriority w:val="1"/>
    <w:qFormat/>
    <w:rsid w:val="00DA1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DA1D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CENTE\Desktop\A.S.%202021_2022\carta%20intestata%20MANZONI%202021-202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MANZONI 2021-2022</Template>
  <TotalTime>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MARIA GRAZIA ANTINORO</cp:lastModifiedBy>
  <cp:revision>2</cp:revision>
  <dcterms:created xsi:type="dcterms:W3CDTF">2024-01-27T16:58:00Z</dcterms:created>
  <dcterms:modified xsi:type="dcterms:W3CDTF">2024-01-27T16:58:00Z</dcterms:modified>
</cp:coreProperties>
</file>