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142FA" w14:textId="77777777" w:rsidR="00064CDA" w:rsidRPr="008944C5" w:rsidRDefault="00064CDA" w:rsidP="00064CDA">
      <w:pPr>
        <w:rPr>
          <w:b/>
        </w:rPr>
      </w:pPr>
      <w:r w:rsidRPr="008944C5">
        <w:rPr>
          <w:b/>
        </w:rPr>
        <w:t>Allegato 1</w:t>
      </w:r>
    </w:p>
    <w:p w14:paraId="0AF35574" w14:textId="77777777" w:rsidR="00064CDA" w:rsidRDefault="00064CDA" w:rsidP="00064CDA"/>
    <w:p w14:paraId="3421F472" w14:textId="77777777" w:rsidR="00064CDA" w:rsidRDefault="00064CDA" w:rsidP="00064CDA">
      <w:pPr>
        <w:pStyle w:val="Nessunaspaziatura"/>
        <w:jc w:val="center"/>
        <w:rPr>
          <w:b/>
          <w:bCs/>
        </w:rPr>
      </w:pPr>
      <w:r w:rsidRPr="008B1666">
        <w:rPr>
          <w:b/>
          <w:bCs/>
        </w:rPr>
        <w:t>ISTANZA DI PARTECIPAZIONE A CORSI STRUTTURATI DI LINGUA INGLESE</w:t>
      </w:r>
    </w:p>
    <w:p w14:paraId="15AB80D3" w14:textId="77777777" w:rsidR="00064CDA" w:rsidRPr="008B1666" w:rsidRDefault="00064CDA" w:rsidP="00064CDA">
      <w:pPr>
        <w:pStyle w:val="Nessunaspaziatura"/>
        <w:jc w:val="center"/>
        <w:rPr>
          <w:b/>
          <w:bCs/>
        </w:rPr>
      </w:pPr>
      <w:r>
        <w:rPr>
          <w:b/>
          <w:bCs/>
        </w:rPr>
        <w:t>PER DOCENTI /</w:t>
      </w:r>
      <w:r w:rsidRPr="008B1666">
        <w:rPr>
          <w:b/>
          <w:bCs/>
        </w:rPr>
        <w:t xml:space="preserve"> DICHIARAZIONE PERSONALE</w:t>
      </w:r>
    </w:p>
    <w:p w14:paraId="6F79D619" w14:textId="77777777" w:rsidR="00064CDA" w:rsidRPr="00AB3AEC" w:rsidRDefault="00064CDA" w:rsidP="00064CDA">
      <w:pPr>
        <w:rPr>
          <w:b/>
          <w:bCs/>
        </w:rPr>
      </w:pPr>
    </w:p>
    <w:p w14:paraId="301766CF" w14:textId="77777777" w:rsidR="00064CDA" w:rsidRDefault="00064CDA" w:rsidP="00064CDA">
      <w:pPr>
        <w:spacing w:line="360" w:lineRule="auto"/>
      </w:pPr>
      <w:r>
        <w:t xml:space="preserve">Il/la </w:t>
      </w:r>
      <w:proofErr w:type="spellStart"/>
      <w:r>
        <w:t>Sottoscritt</w:t>
      </w:r>
      <w:proofErr w:type="spellEnd"/>
      <w:r>
        <w:t xml:space="preserve">_ _________________________________________ nato/a </w:t>
      </w:r>
      <w:proofErr w:type="spellStart"/>
      <w:r>
        <w:t>a</w:t>
      </w:r>
      <w:proofErr w:type="spellEnd"/>
      <w:r>
        <w:t xml:space="preserve">________________________, il____________________, docente interno dell’istituto______________________________________, a tempo indeterminato, classe di concorso ________________________, </w:t>
      </w:r>
    </w:p>
    <w:p w14:paraId="0CCFD211" w14:textId="77777777" w:rsidR="00064CDA" w:rsidRDefault="00DA02E6" w:rsidP="00064CDA">
      <w:r>
        <w:t>Chiede</w:t>
      </w:r>
      <w:r w:rsidR="00064CDA">
        <w:t xml:space="preserve"> di poter partecipare ai </w:t>
      </w:r>
      <w:r w:rsidR="00064CDA" w:rsidRPr="00DA02E6">
        <w:rPr>
          <w:b/>
        </w:rPr>
        <w:t>corsi strutturati di lingua inglese</w:t>
      </w:r>
      <w:r w:rsidR="00064CDA">
        <w:t xml:space="preserve"> previsti dal progetto KA1 del programma Erasmus +, settore scuola, dal titolo “Piazza &amp; Dintorni”.</w:t>
      </w:r>
    </w:p>
    <w:p w14:paraId="1BBA98DD" w14:textId="77777777" w:rsidR="00064CDA" w:rsidRDefault="00064CDA" w:rsidP="00064CDA">
      <w:r>
        <w:t>A tal fine dichiara sotto la propria responsabilità:</w:t>
      </w:r>
    </w:p>
    <w:p w14:paraId="60872316" w14:textId="77777777" w:rsidR="00064CDA" w:rsidRDefault="00DA02E6" w:rsidP="00064CDA">
      <w:pPr>
        <w:pStyle w:val="Paragrafoelenco"/>
        <w:numPr>
          <w:ilvl w:val="0"/>
          <w:numId w:val="3"/>
        </w:numPr>
      </w:pPr>
      <w:r>
        <w:t>Di</w:t>
      </w:r>
      <w:r w:rsidR="00064CDA">
        <w:t xml:space="preserve"> essere un docente interno a tempo indeterminato dell’Istituto____________________________</w:t>
      </w:r>
    </w:p>
    <w:p w14:paraId="3B59E3CD" w14:textId="77777777" w:rsidR="00064CDA" w:rsidRDefault="00064CDA" w:rsidP="00064CDA">
      <w:pPr>
        <w:pStyle w:val="Paragrafoelenco"/>
      </w:pPr>
      <w:r>
        <w:t>e di svolgere il proprio servizio nelle classi del triennio.</w:t>
      </w:r>
    </w:p>
    <w:p w14:paraId="0284FD07" w14:textId="77777777" w:rsidR="00064CDA" w:rsidRDefault="00DA02E6" w:rsidP="00064CDA">
      <w:pPr>
        <w:pStyle w:val="Paragrafoelenco"/>
        <w:numPr>
          <w:ilvl w:val="0"/>
          <w:numId w:val="3"/>
        </w:numPr>
      </w:pPr>
      <w:r>
        <w:t>Di</w:t>
      </w:r>
      <w:r w:rsidR="00064CDA">
        <w:t xml:space="preserve"> possedere una certificazione in lingua inglese rilasciata da ______________________________, pari al livello B2 o superiore del QCER;</w:t>
      </w:r>
    </w:p>
    <w:p w14:paraId="42EBA8F2" w14:textId="77777777" w:rsidR="00064CDA" w:rsidRDefault="00DA02E6" w:rsidP="00064CDA">
      <w:pPr>
        <w:pStyle w:val="Paragrafoelenco"/>
        <w:numPr>
          <w:ilvl w:val="0"/>
          <w:numId w:val="3"/>
        </w:numPr>
      </w:pPr>
      <w:r>
        <w:t>Di</w:t>
      </w:r>
      <w:r w:rsidR="00064CDA">
        <w:t xml:space="preserve"> non possedere alcuna certificazione ma di avere una conoscenza della lingua inglese pari a livello B2 che verrà accertata da apposita commissione;</w:t>
      </w:r>
    </w:p>
    <w:p w14:paraId="65BD169E" w14:textId="77777777" w:rsidR="00064CDA" w:rsidRDefault="00DA02E6" w:rsidP="00064CDA">
      <w:pPr>
        <w:pStyle w:val="Paragrafoelenco"/>
        <w:numPr>
          <w:ilvl w:val="0"/>
          <w:numId w:val="3"/>
        </w:numPr>
      </w:pPr>
      <w:r>
        <w:t>Di</w:t>
      </w:r>
      <w:r w:rsidR="00064CDA">
        <w:t xml:space="preserve"> impegnarsi a non presentare domanda di mobilità </w:t>
      </w:r>
      <w:r w:rsidR="00064CDA">
        <w:rPr>
          <w:kern w:val="0"/>
        </w:rPr>
        <w:t>per l’intera durata del progetto di Accreditamento (fino al 31/12/2027)</w:t>
      </w:r>
    </w:p>
    <w:p w14:paraId="22199FEA" w14:textId="77777777" w:rsidR="00064CDA" w:rsidRDefault="00DA02E6" w:rsidP="00064CDA">
      <w:pPr>
        <w:pStyle w:val="Paragrafoelenco"/>
        <w:numPr>
          <w:ilvl w:val="0"/>
          <w:numId w:val="3"/>
        </w:numPr>
      </w:pPr>
      <w:r>
        <w:t>Di</w:t>
      </w:r>
      <w:r w:rsidR="00064CDA">
        <w:t xml:space="preserve"> impegnarsi a partecipare agli incontri propedeutici alla mobilità in oggetto e a partecipare al corso di formazione on-line tenuto da ADI e previsto dal bando;</w:t>
      </w:r>
    </w:p>
    <w:p w14:paraId="4C1898CB" w14:textId="77777777" w:rsidR="00064CDA" w:rsidRDefault="00DA02E6" w:rsidP="00064CDA">
      <w:pPr>
        <w:pStyle w:val="Paragrafoelenco"/>
        <w:numPr>
          <w:ilvl w:val="0"/>
          <w:numId w:val="3"/>
        </w:numPr>
      </w:pPr>
      <w:r>
        <w:t>Di</w:t>
      </w:r>
      <w:r w:rsidR="00064CDA">
        <w:t xml:space="preserve"> adempiere agli aspetti burocratici previsti dal bando (inserimento dati in apposita modulistica, compilazione questionari …) entro le scadenze previste;</w:t>
      </w:r>
    </w:p>
    <w:p w14:paraId="66AA73D8" w14:textId="77777777" w:rsidR="00064CDA" w:rsidRDefault="00DA02E6" w:rsidP="00064CDA">
      <w:pPr>
        <w:pStyle w:val="Paragrafoelenco"/>
        <w:numPr>
          <w:ilvl w:val="0"/>
          <w:numId w:val="3"/>
        </w:numPr>
      </w:pPr>
      <w:r>
        <w:t>Di</w:t>
      </w:r>
      <w:r w:rsidR="00064CDA">
        <w:t xml:space="preserve"> impegnarsi ad attivare, il prossimo anno scolastico, corsi CLIL nelle classi del triennio dove presta servizio;</w:t>
      </w:r>
    </w:p>
    <w:p w14:paraId="342B05FA" w14:textId="77777777" w:rsidR="00064CDA" w:rsidRDefault="00DA02E6" w:rsidP="00064CDA">
      <w:pPr>
        <w:pStyle w:val="Paragrafoelenco"/>
        <w:numPr>
          <w:ilvl w:val="0"/>
          <w:numId w:val="3"/>
        </w:numPr>
      </w:pPr>
      <w:r>
        <w:t>Di</w:t>
      </w:r>
      <w:r w:rsidR="00064CDA">
        <w:t xml:space="preserve"> disseminare all’interno dei consigli di classe di appartenenza e dei dipartimenti disciplinari le metodologie, i materiali e le competenze acquisite;</w:t>
      </w:r>
    </w:p>
    <w:p w14:paraId="71911FDC" w14:textId="77777777" w:rsidR="00064CDA" w:rsidRDefault="00DA02E6" w:rsidP="00064CDA">
      <w:pPr>
        <w:pStyle w:val="Paragrafoelenco"/>
        <w:numPr>
          <w:ilvl w:val="0"/>
          <w:numId w:val="3"/>
        </w:numPr>
      </w:pPr>
      <w:r>
        <w:t>Di</w:t>
      </w:r>
      <w:r w:rsidR="00064CDA">
        <w:t xml:space="preserve"> presentare una relazione conclusiva al termine della mobilità e delle attività previste.</w:t>
      </w:r>
    </w:p>
    <w:p w14:paraId="6780252B" w14:textId="77777777" w:rsidR="00064CDA" w:rsidRDefault="00DA02E6" w:rsidP="00064CDA">
      <w:pPr>
        <w:pStyle w:val="Paragrafoelenco"/>
        <w:numPr>
          <w:ilvl w:val="0"/>
          <w:numId w:val="3"/>
        </w:numPr>
      </w:pPr>
      <w:r>
        <w:t>Di</w:t>
      </w:r>
      <w:r w:rsidR="00064CDA">
        <w:t xml:space="preserve"> avere il seguente punteggio nella graduatoria di istituto_____________.</w:t>
      </w:r>
    </w:p>
    <w:p w14:paraId="3A1ED257" w14:textId="77777777" w:rsidR="00064CDA" w:rsidRDefault="00064CDA" w:rsidP="00064CDA">
      <w:pPr>
        <w:pStyle w:val="Paragrafoelenco"/>
      </w:pPr>
    </w:p>
    <w:p w14:paraId="4B7826C7" w14:textId="77777777" w:rsidR="00064CDA" w:rsidRDefault="00064CDA" w:rsidP="00064CDA">
      <w:pPr>
        <w:pStyle w:val="Paragrafoelenco"/>
      </w:pPr>
    </w:p>
    <w:p w14:paraId="5B746B98" w14:textId="77777777" w:rsidR="00064CDA" w:rsidRDefault="00064CDA" w:rsidP="00064CDA">
      <w:pPr>
        <w:pStyle w:val="Paragrafoelenco"/>
      </w:pPr>
    </w:p>
    <w:p w14:paraId="1C50951D" w14:textId="77777777" w:rsidR="00064CDA" w:rsidRDefault="00064CDA" w:rsidP="00064CDA">
      <w:pPr>
        <w:pStyle w:val="Paragrafoelenco"/>
      </w:pPr>
      <w:r>
        <w:t>Data______________________________                                  Firma___________________________</w:t>
      </w:r>
    </w:p>
    <w:p w14:paraId="5A754CC7" w14:textId="77777777" w:rsidR="00064CDA" w:rsidRDefault="00064CDA" w:rsidP="00064CDA"/>
    <w:p w14:paraId="610F66ED" w14:textId="77777777" w:rsidR="00064CDA" w:rsidRDefault="00064CDA" w:rsidP="00064CDA"/>
    <w:p w14:paraId="26EC7CDF" w14:textId="77777777" w:rsidR="00064CDA" w:rsidRDefault="00064CDA" w:rsidP="00064CDA"/>
    <w:p w14:paraId="597F4AA1" w14:textId="77777777" w:rsidR="00064CDA" w:rsidRDefault="00064CDA" w:rsidP="00064CDA"/>
    <w:p w14:paraId="035EF79B" w14:textId="77777777" w:rsidR="00064CDA" w:rsidRPr="008944C5" w:rsidRDefault="00064CDA" w:rsidP="00064CDA">
      <w:pPr>
        <w:rPr>
          <w:b/>
        </w:rPr>
      </w:pPr>
      <w:r w:rsidRPr="008944C5">
        <w:rPr>
          <w:b/>
        </w:rPr>
        <w:lastRenderedPageBreak/>
        <w:t>Allegato n. 2</w:t>
      </w:r>
    </w:p>
    <w:p w14:paraId="6D4DA51C" w14:textId="77777777" w:rsidR="00064CDA" w:rsidRDefault="00064CDA" w:rsidP="00064CDA"/>
    <w:p w14:paraId="56C41F07" w14:textId="77777777" w:rsidR="00064CDA" w:rsidRPr="00AB3AEC" w:rsidRDefault="00064CDA" w:rsidP="00064CDA">
      <w:pPr>
        <w:jc w:val="center"/>
        <w:rPr>
          <w:b/>
          <w:bCs/>
        </w:rPr>
      </w:pPr>
      <w:r w:rsidRPr="00AB3AEC">
        <w:rPr>
          <w:b/>
          <w:bCs/>
        </w:rPr>
        <w:t xml:space="preserve">ISTANZA DI PARTECIPAZIONE </w:t>
      </w:r>
      <w:r>
        <w:rPr>
          <w:b/>
          <w:bCs/>
        </w:rPr>
        <w:t xml:space="preserve">AD </w:t>
      </w:r>
      <w:r w:rsidRPr="00AB3AEC">
        <w:rPr>
          <w:b/>
          <w:bCs/>
        </w:rPr>
        <w:t xml:space="preserve">ATTIVITA’ DI </w:t>
      </w:r>
      <w:r>
        <w:rPr>
          <w:b/>
          <w:bCs/>
        </w:rPr>
        <w:t>“</w:t>
      </w:r>
      <w:r w:rsidRPr="00AB3AEC">
        <w:rPr>
          <w:b/>
          <w:bCs/>
        </w:rPr>
        <w:t>JOB SHADOWING</w:t>
      </w:r>
      <w:r>
        <w:rPr>
          <w:b/>
          <w:bCs/>
        </w:rPr>
        <w:t>”</w:t>
      </w:r>
      <w:r w:rsidRPr="00AB3AEC">
        <w:rPr>
          <w:b/>
          <w:bCs/>
        </w:rPr>
        <w:t xml:space="preserve"> PRESSO SCUOLE DELL’U</w:t>
      </w:r>
      <w:r>
        <w:rPr>
          <w:b/>
          <w:bCs/>
        </w:rPr>
        <w:t>NIONE EUROPEA /</w:t>
      </w:r>
      <w:r w:rsidRPr="00AB3AEC">
        <w:rPr>
          <w:b/>
          <w:bCs/>
        </w:rPr>
        <w:t xml:space="preserve"> DICHIARAZIONE PERSONALE</w:t>
      </w:r>
    </w:p>
    <w:p w14:paraId="3CE73320" w14:textId="77777777" w:rsidR="00064CDA" w:rsidRPr="000A4A01" w:rsidRDefault="00064CDA" w:rsidP="00064CDA">
      <w:pPr>
        <w:jc w:val="center"/>
        <w:rPr>
          <w:b/>
          <w:bCs/>
          <w:u w:val="single"/>
        </w:rPr>
      </w:pPr>
    </w:p>
    <w:p w14:paraId="0CA11577" w14:textId="77777777" w:rsidR="00064CDA" w:rsidRDefault="00064CDA" w:rsidP="00064CDA">
      <w:pPr>
        <w:pStyle w:val="Nessunaspaziatura"/>
        <w:spacing w:line="360" w:lineRule="auto"/>
      </w:pPr>
      <w:r>
        <w:t xml:space="preserve">Il/la </w:t>
      </w:r>
      <w:proofErr w:type="spellStart"/>
      <w:r>
        <w:t>Sottoscritt</w:t>
      </w:r>
      <w:proofErr w:type="spellEnd"/>
      <w:r>
        <w:t xml:space="preserve">_ __________________________________________ nato/a </w:t>
      </w:r>
      <w:proofErr w:type="spellStart"/>
      <w:r>
        <w:t>a</w:t>
      </w:r>
      <w:proofErr w:type="spellEnd"/>
      <w:r>
        <w:t xml:space="preserve">________________________, il____________________, docente interno dell’istituto______________________________________, a tempo indeterminato, classe di concorso ________________________, </w:t>
      </w:r>
    </w:p>
    <w:p w14:paraId="1AC12A9C" w14:textId="77777777" w:rsidR="00064CDA" w:rsidRDefault="00DA02E6" w:rsidP="00064CDA">
      <w:pPr>
        <w:pStyle w:val="Nessunaspaziatura"/>
      </w:pPr>
      <w:r>
        <w:t>Chiede</w:t>
      </w:r>
      <w:r w:rsidR="00064CDA">
        <w:t xml:space="preserve"> di poter partecipare ad attività di </w:t>
      </w:r>
      <w:r w:rsidR="00064CDA" w:rsidRPr="00DA02E6">
        <w:rPr>
          <w:b/>
        </w:rPr>
        <w:t>job shadowing</w:t>
      </w:r>
      <w:r w:rsidR="00064CDA">
        <w:t xml:space="preserve"> presso scuole di Paesi dell’Unione Europea, previste dal progetto KA1 del programma Erasmus+, settore scuola, dal titolo “Piazza &amp; Dintorni”.</w:t>
      </w:r>
    </w:p>
    <w:p w14:paraId="7F8C54DF" w14:textId="77777777" w:rsidR="00064CDA" w:rsidRDefault="00064CDA" w:rsidP="00064CDA">
      <w:r>
        <w:t>A tal fine dichiara sotto la propria responsabilità:</w:t>
      </w:r>
    </w:p>
    <w:p w14:paraId="45A0E3AD" w14:textId="77777777" w:rsidR="00064CDA" w:rsidRDefault="00DA02E6" w:rsidP="00064CDA">
      <w:pPr>
        <w:pStyle w:val="Paragrafoelenco"/>
        <w:numPr>
          <w:ilvl w:val="0"/>
          <w:numId w:val="5"/>
        </w:numPr>
      </w:pPr>
      <w:r>
        <w:t>Di</w:t>
      </w:r>
      <w:r w:rsidR="00064CDA">
        <w:t xml:space="preserve"> essere un docente interno a tempo indeterminato dell’Istituto___________________________ </w:t>
      </w:r>
    </w:p>
    <w:p w14:paraId="484B36A5" w14:textId="77777777" w:rsidR="00064CDA" w:rsidRDefault="00064CDA" w:rsidP="00064CDA">
      <w:pPr>
        <w:pStyle w:val="Paragrafoelenco"/>
      </w:pPr>
      <w:r>
        <w:t>e di impegnarsi a non presentare domanda di mobilità per l’intera durata del progetto di Accreditamento (</w:t>
      </w:r>
      <w:r>
        <w:rPr>
          <w:kern w:val="0"/>
        </w:rPr>
        <w:t>(fino al 31/12/2027)</w:t>
      </w:r>
      <w:r>
        <w:t xml:space="preserve"> </w:t>
      </w:r>
    </w:p>
    <w:p w14:paraId="087C26C5" w14:textId="77777777" w:rsidR="00064CDA" w:rsidRDefault="00DA02E6" w:rsidP="00064CDA">
      <w:pPr>
        <w:pStyle w:val="Paragrafoelenco"/>
        <w:numPr>
          <w:ilvl w:val="0"/>
          <w:numId w:val="5"/>
        </w:numPr>
      </w:pPr>
      <w:r>
        <w:t>Di</w:t>
      </w:r>
      <w:r w:rsidR="00064CDA">
        <w:t xml:space="preserve"> possedere una certificazione in lingua inglese o nella lingua del Paese ospitante (Francia o Spagna) rilasciata da ______________________________ pari a livello B1 del QCER;</w:t>
      </w:r>
    </w:p>
    <w:p w14:paraId="1DE80A57" w14:textId="77777777" w:rsidR="00064CDA" w:rsidRDefault="00DA02E6" w:rsidP="00064CDA">
      <w:pPr>
        <w:pStyle w:val="Paragrafoelenco"/>
        <w:numPr>
          <w:ilvl w:val="0"/>
          <w:numId w:val="5"/>
        </w:numPr>
      </w:pPr>
      <w:r>
        <w:t>Di</w:t>
      </w:r>
      <w:r w:rsidR="00064CDA">
        <w:t xml:space="preserve"> non possedere alcuna certificazione, ma di avere conoscenze e competenze, che saranno accertate da apposita commissione, riconducibili al livello B1 del QCER in lingua inglese o nella lingua del Paese ospitante</w:t>
      </w:r>
    </w:p>
    <w:p w14:paraId="69E17CFA" w14:textId="77777777" w:rsidR="00064CDA" w:rsidRDefault="00DA02E6" w:rsidP="00064CDA">
      <w:pPr>
        <w:pStyle w:val="Paragrafoelenco"/>
        <w:numPr>
          <w:ilvl w:val="0"/>
          <w:numId w:val="5"/>
        </w:numPr>
      </w:pPr>
      <w:r>
        <w:t>Di</w:t>
      </w:r>
      <w:r w:rsidR="00064CDA">
        <w:t xml:space="preserve"> impegnarsi a partecipare agli incontri propedeutici alla mobilità in oggetto e a partecipare al corso di formazione on-line tenuto da ADI e previsto dal bando;</w:t>
      </w:r>
    </w:p>
    <w:p w14:paraId="0A8466B4" w14:textId="77777777" w:rsidR="00064CDA" w:rsidRDefault="00DA02E6" w:rsidP="00064CDA">
      <w:pPr>
        <w:pStyle w:val="Paragrafoelenco"/>
        <w:numPr>
          <w:ilvl w:val="0"/>
          <w:numId w:val="5"/>
        </w:numPr>
      </w:pPr>
      <w:r>
        <w:t>Di</w:t>
      </w:r>
      <w:r w:rsidR="00064CDA">
        <w:t xml:space="preserve"> adempiere agli aspetti burocratici previsti dal bando (inserimento dati in apposita modulistica, compilazione questionari …) entro le scadenze previste;</w:t>
      </w:r>
    </w:p>
    <w:p w14:paraId="1464BFBD" w14:textId="77777777" w:rsidR="00064CDA" w:rsidRDefault="00DA02E6" w:rsidP="00064CDA">
      <w:pPr>
        <w:pStyle w:val="Paragrafoelenco"/>
        <w:numPr>
          <w:ilvl w:val="0"/>
          <w:numId w:val="5"/>
        </w:numPr>
      </w:pPr>
      <w:r>
        <w:t>Di</w:t>
      </w:r>
      <w:r w:rsidR="00064CDA">
        <w:t xml:space="preserve"> disseminare all’interno dei consigli di classe di appartenenza e dei dipartimenti disciplinari le metodologie, i materiali e le competenze acquisite;</w:t>
      </w:r>
    </w:p>
    <w:p w14:paraId="781C7FE9" w14:textId="77777777" w:rsidR="00064CDA" w:rsidRDefault="00DA02E6" w:rsidP="00064CDA">
      <w:pPr>
        <w:pStyle w:val="Paragrafoelenco"/>
        <w:widowControl w:val="0"/>
        <w:numPr>
          <w:ilvl w:val="0"/>
          <w:numId w:val="5"/>
        </w:numPr>
        <w:tabs>
          <w:tab w:val="left" w:pos="741"/>
        </w:tabs>
        <w:autoSpaceDE w:val="0"/>
        <w:autoSpaceDN w:val="0"/>
        <w:spacing w:after="0" w:line="240" w:lineRule="auto"/>
        <w:ind w:right="313"/>
        <w:jc w:val="both"/>
      </w:pPr>
      <w:r>
        <w:t>Di</w:t>
      </w:r>
      <w:r w:rsidR="00064CDA">
        <w:t xml:space="preserve"> promuovere nei Consigli di Classe di appartenenza le metodologie didattiche innovative, acquisite attraverso il confronto con scuole di altri Paesi europei, per insegnare in modo efficace le competenze di base (linguistiche e logico-matematiche)   </w:t>
      </w:r>
    </w:p>
    <w:p w14:paraId="78640E12" w14:textId="77777777" w:rsidR="00064CDA" w:rsidRDefault="00DA02E6" w:rsidP="00064CDA">
      <w:pPr>
        <w:pStyle w:val="Paragrafoelenco"/>
        <w:numPr>
          <w:ilvl w:val="0"/>
          <w:numId w:val="5"/>
        </w:numPr>
      </w:pPr>
      <w:r>
        <w:t>Di</w:t>
      </w:r>
      <w:r w:rsidR="00064CDA">
        <w:t xml:space="preserve"> presentare una relazione conclusiva al termine della mobilità e delle attività previste.</w:t>
      </w:r>
    </w:p>
    <w:p w14:paraId="317CAF44" w14:textId="77777777" w:rsidR="00064CDA" w:rsidRDefault="00DA02E6" w:rsidP="00064CDA">
      <w:pPr>
        <w:pStyle w:val="Paragrafoelenco"/>
        <w:numPr>
          <w:ilvl w:val="0"/>
          <w:numId w:val="5"/>
        </w:numPr>
      </w:pPr>
      <w:r>
        <w:t>Di</w:t>
      </w:r>
      <w:r w:rsidR="00064CDA">
        <w:t xml:space="preserve"> avere il seguente punteggio nella graduatoria di istituto_____________.</w:t>
      </w:r>
    </w:p>
    <w:p w14:paraId="175C9EBE" w14:textId="77777777" w:rsidR="00064CDA" w:rsidRDefault="00064CDA" w:rsidP="00064CDA">
      <w:pPr>
        <w:pStyle w:val="Paragrafoelenco"/>
      </w:pPr>
    </w:p>
    <w:p w14:paraId="5742AD19" w14:textId="77777777" w:rsidR="00064CDA" w:rsidRDefault="00064CDA" w:rsidP="00064CDA">
      <w:pPr>
        <w:pStyle w:val="Paragrafoelenco"/>
      </w:pPr>
    </w:p>
    <w:p w14:paraId="33F77C43" w14:textId="77777777" w:rsidR="00064CDA" w:rsidRDefault="00064CDA" w:rsidP="00064CDA">
      <w:pPr>
        <w:pStyle w:val="Paragrafoelenco"/>
      </w:pPr>
    </w:p>
    <w:p w14:paraId="3866EA8F" w14:textId="77777777" w:rsidR="00064CDA" w:rsidRDefault="00064CDA" w:rsidP="00064CDA">
      <w:pPr>
        <w:pStyle w:val="Paragrafoelenco"/>
      </w:pPr>
      <w:r>
        <w:t>Data______________________________                                 Firma___________________________</w:t>
      </w:r>
    </w:p>
    <w:p w14:paraId="5F415015" w14:textId="77777777" w:rsidR="00064CDA" w:rsidRDefault="00064CDA" w:rsidP="00064CDA"/>
    <w:p w14:paraId="67AA1130" w14:textId="77777777" w:rsidR="00064CDA" w:rsidRDefault="00064CDA" w:rsidP="00064CDA"/>
    <w:p w14:paraId="02625D4C" w14:textId="77777777" w:rsidR="00064CDA" w:rsidRDefault="00064CDA" w:rsidP="00064CDA"/>
    <w:p w14:paraId="12A1CD95" w14:textId="77777777" w:rsidR="00064CDA" w:rsidRDefault="00064CDA" w:rsidP="00064CDA"/>
    <w:p w14:paraId="64587D9C" w14:textId="77777777" w:rsidR="00064CDA" w:rsidRPr="008944C5" w:rsidRDefault="00064CDA" w:rsidP="00064CDA">
      <w:pPr>
        <w:rPr>
          <w:b/>
        </w:rPr>
      </w:pPr>
      <w:r w:rsidRPr="008944C5">
        <w:rPr>
          <w:b/>
        </w:rPr>
        <w:lastRenderedPageBreak/>
        <w:t xml:space="preserve">Allegato n. 3 </w:t>
      </w:r>
    </w:p>
    <w:p w14:paraId="31D7A828" w14:textId="77777777" w:rsidR="00064CDA" w:rsidRPr="00AB3AEC" w:rsidRDefault="00064CDA" w:rsidP="00064CDA">
      <w:pPr>
        <w:jc w:val="center"/>
        <w:rPr>
          <w:b/>
          <w:bCs/>
        </w:rPr>
      </w:pPr>
      <w:r w:rsidRPr="00AB3AEC">
        <w:rPr>
          <w:b/>
          <w:bCs/>
        </w:rPr>
        <w:t>ISTANZA DI PARTECIPAZIONE PER “ACCOMPAGNATORI PER LE MOBILITA’ DI GRUPPO DEGLI STUDENTI”</w:t>
      </w:r>
      <w:r>
        <w:rPr>
          <w:b/>
          <w:bCs/>
        </w:rPr>
        <w:t xml:space="preserve"> / DICHIARAZIONE PERSONALE</w:t>
      </w:r>
    </w:p>
    <w:p w14:paraId="395AE23F" w14:textId="77777777" w:rsidR="00064CDA" w:rsidRPr="00AB3AEC" w:rsidRDefault="00064CDA" w:rsidP="00064CDA">
      <w:pPr>
        <w:rPr>
          <w:b/>
          <w:bCs/>
        </w:rPr>
      </w:pPr>
    </w:p>
    <w:p w14:paraId="6EA64AF3" w14:textId="77777777" w:rsidR="00064CDA" w:rsidRDefault="00064CDA" w:rsidP="00064CDA">
      <w:pPr>
        <w:pStyle w:val="Nessunaspaziatura"/>
        <w:spacing w:line="360" w:lineRule="auto"/>
      </w:pPr>
      <w:r>
        <w:t xml:space="preserve">Il/la </w:t>
      </w:r>
      <w:proofErr w:type="spellStart"/>
      <w:r>
        <w:t>Sottoscritt</w:t>
      </w:r>
      <w:proofErr w:type="spellEnd"/>
      <w:r>
        <w:t xml:space="preserve">_ __________________________________________ nato/a </w:t>
      </w:r>
      <w:proofErr w:type="spellStart"/>
      <w:r>
        <w:t>a</w:t>
      </w:r>
      <w:proofErr w:type="spellEnd"/>
      <w:r>
        <w:t xml:space="preserve">________________________, il____________________, docente interno dell’istituto______________________________________, a tempo indeterminato, classe di concorso ________________________, </w:t>
      </w:r>
    </w:p>
    <w:p w14:paraId="7C9631BA" w14:textId="77777777" w:rsidR="00064CDA" w:rsidRDefault="00DA02E6" w:rsidP="00064CDA">
      <w:pPr>
        <w:pStyle w:val="Nessunaspaziatura"/>
      </w:pPr>
      <w:r>
        <w:t>Chiede</w:t>
      </w:r>
      <w:r w:rsidR="00064CDA">
        <w:t xml:space="preserve"> di poter partecipare alle attività previste dal progetto KA1, programma Erasmus + settore scuola, dal titolo “Piazza &amp; Dintorni”, in qualità </w:t>
      </w:r>
      <w:r w:rsidR="00064CDA" w:rsidRPr="00DA02E6">
        <w:rPr>
          <w:b/>
        </w:rPr>
        <w:t>di accompagnatore</w:t>
      </w:r>
      <w:r w:rsidR="00064CDA">
        <w:t xml:space="preserve"> per le mobilità di gruppo degli studenti.</w:t>
      </w:r>
    </w:p>
    <w:p w14:paraId="28FEAAAD" w14:textId="77777777" w:rsidR="00064CDA" w:rsidRDefault="00064CDA" w:rsidP="00064CDA">
      <w:r>
        <w:t>A tal fine dichiara sotto la propria responsabilità:</w:t>
      </w:r>
    </w:p>
    <w:p w14:paraId="4CE67D4C" w14:textId="77777777" w:rsidR="00064CDA" w:rsidRDefault="00DA02E6" w:rsidP="00064CDA">
      <w:pPr>
        <w:pStyle w:val="Paragrafoelenco"/>
        <w:numPr>
          <w:ilvl w:val="0"/>
          <w:numId w:val="4"/>
        </w:numPr>
      </w:pPr>
      <w:r>
        <w:t>Di</w:t>
      </w:r>
      <w:r w:rsidR="00064CDA">
        <w:t xml:space="preserve"> essere un docente interno a tempo indeterminato dell’istituto____________________________</w:t>
      </w:r>
    </w:p>
    <w:p w14:paraId="4161AD44" w14:textId="77777777" w:rsidR="00064CDA" w:rsidRDefault="00064CDA" w:rsidP="00064CDA">
      <w:pPr>
        <w:pStyle w:val="Paragrafoelenco"/>
      </w:pPr>
      <w:r>
        <w:t>e di svolgere il proprio servizio nelle classi del triennio.</w:t>
      </w:r>
    </w:p>
    <w:p w14:paraId="5B40EFAE" w14:textId="77777777" w:rsidR="00064CDA" w:rsidRDefault="00DA02E6" w:rsidP="00064CDA">
      <w:pPr>
        <w:pStyle w:val="Paragrafoelenco"/>
        <w:widowControl w:val="0"/>
        <w:numPr>
          <w:ilvl w:val="0"/>
          <w:numId w:val="4"/>
        </w:numPr>
        <w:tabs>
          <w:tab w:val="left" w:pos="741"/>
        </w:tabs>
        <w:autoSpaceDE w:val="0"/>
        <w:autoSpaceDN w:val="0"/>
        <w:spacing w:after="0" w:line="240" w:lineRule="auto"/>
        <w:contextualSpacing w:val="0"/>
        <w:jc w:val="both"/>
      </w:pPr>
      <w:r>
        <w:t>Di</w:t>
      </w:r>
      <w:r w:rsidR="00064CDA">
        <w:t xml:space="preserve"> essere in possesso di competenze in Inglese o nella lingua del Paese ospitante (Francia) del livello B1 del QCER. Tali competenze, anche se certificate, dovranno </w:t>
      </w:r>
      <w:r>
        <w:t>essere accertate</w:t>
      </w:r>
      <w:r w:rsidR="00064CDA">
        <w:t xml:space="preserve"> tramite colloquio con una commissione interna presieduta dal Dirigente Scolastico </w:t>
      </w:r>
    </w:p>
    <w:p w14:paraId="6537C837" w14:textId="77777777" w:rsidR="00064CDA" w:rsidRDefault="00DA02E6" w:rsidP="00064CDA">
      <w:pPr>
        <w:pStyle w:val="Paragrafoelenco"/>
        <w:widowControl w:val="0"/>
        <w:numPr>
          <w:ilvl w:val="0"/>
          <w:numId w:val="4"/>
        </w:numPr>
        <w:tabs>
          <w:tab w:val="left" w:pos="741"/>
        </w:tabs>
        <w:autoSpaceDE w:val="0"/>
        <w:autoSpaceDN w:val="0"/>
        <w:spacing w:before="1" w:after="0" w:line="240" w:lineRule="auto"/>
        <w:ind w:right="309"/>
        <w:contextualSpacing w:val="0"/>
      </w:pPr>
      <w:r>
        <w:t>Di</w:t>
      </w:r>
      <w:r w:rsidR="00064CDA">
        <w:t xml:space="preserve"> partecipare</w:t>
      </w:r>
      <w:r w:rsidR="00064CDA">
        <w:rPr>
          <w:spacing w:val="4"/>
        </w:rPr>
        <w:t xml:space="preserve"> </w:t>
      </w:r>
      <w:r w:rsidR="00064CDA">
        <w:t>agli</w:t>
      </w:r>
      <w:r w:rsidR="00064CDA">
        <w:rPr>
          <w:spacing w:val="3"/>
        </w:rPr>
        <w:t xml:space="preserve"> </w:t>
      </w:r>
      <w:r w:rsidR="00064CDA">
        <w:t>incontri</w:t>
      </w:r>
      <w:r w:rsidR="00064CDA">
        <w:rPr>
          <w:spacing w:val="3"/>
        </w:rPr>
        <w:t xml:space="preserve"> </w:t>
      </w:r>
      <w:r w:rsidR="00064CDA">
        <w:t>propedeutici</w:t>
      </w:r>
      <w:r w:rsidR="00064CDA">
        <w:rPr>
          <w:spacing w:val="3"/>
        </w:rPr>
        <w:t xml:space="preserve"> </w:t>
      </w:r>
      <w:r w:rsidR="00064CDA">
        <w:t>per</w:t>
      </w:r>
      <w:r w:rsidR="00064CDA">
        <w:rPr>
          <w:spacing w:val="2"/>
        </w:rPr>
        <w:t xml:space="preserve"> </w:t>
      </w:r>
      <w:r w:rsidR="00064CDA">
        <w:t>organizzare</w:t>
      </w:r>
      <w:r w:rsidR="00064CDA">
        <w:rPr>
          <w:spacing w:val="4"/>
        </w:rPr>
        <w:t xml:space="preserve"> </w:t>
      </w:r>
      <w:r w:rsidR="00064CDA">
        <w:t>la</w:t>
      </w:r>
      <w:r w:rsidR="00064CDA">
        <w:rPr>
          <w:spacing w:val="4"/>
        </w:rPr>
        <w:t xml:space="preserve"> </w:t>
      </w:r>
      <w:r w:rsidR="00064CDA">
        <w:t>logistica</w:t>
      </w:r>
      <w:r w:rsidR="00064CDA">
        <w:rPr>
          <w:spacing w:val="4"/>
        </w:rPr>
        <w:t xml:space="preserve"> </w:t>
      </w:r>
      <w:r w:rsidR="00064CDA">
        <w:t>della</w:t>
      </w:r>
      <w:r w:rsidR="00064CDA">
        <w:rPr>
          <w:spacing w:val="4"/>
        </w:rPr>
        <w:t xml:space="preserve"> </w:t>
      </w:r>
      <w:r w:rsidR="00064CDA">
        <w:t>mobilità</w:t>
      </w:r>
      <w:r w:rsidR="00064CDA">
        <w:rPr>
          <w:spacing w:val="4"/>
        </w:rPr>
        <w:t xml:space="preserve"> </w:t>
      </w:r>
      <w:r w:rsidR="00064CDA">
        <w:t>(emissione</w:t>
      </w:r>
      <w:r w:rsidR="00064CDA">
        <w:rPr>
          <w:spacing w:val="-3"/>
        </w:rPr>
        <w:t xml:space="preserve"> </w:t>
      </w:r>
      <w:r w:rsidR="00064CDA">
        <w:t>dei biglietti</w:t>
      </w:r>
      <w:r w:rsidR="00064CDA">
        <w:rPr>
          <w:spacing w:val="-1"/>
        </w:rPr>
        <w:t xml:space="preserve"> </w:t>
      </w:r>
      <w:r w:rsidR="00064CDA">
        <w:t>aerei, sistemazione in</w:t>
      </w:r>
      <w:r w:rsidR="00064CDA">
        <w:rPr>
          <w:spacing w:val="-1"/>
        </w:rPr>
        <w:t xml:space="preserve"> </w:t>
      </w:r>
      <w:r w:rsidR="00064CDA">
        <w:t>loco comprensiva di</w:t>
      </w:r>
      <w:r w:rsidR="00064CDA">
        <w:rPr>
          <w:spacing w:val="-4"/>
        </w:rPr>
        <w:t xml:space="preserve"> </w:t>
      </w:r>
      <w:r w:rsidR="00064CDA">
        <w:t>vitto</w:t>
      </w:r>
      <w:r w:rsidR="00064CDA">
        <w:rPr>
          <w:spacing w:val="-1"/>
        </w:rPr>
        <w:t xml:space="preserve"> </w:t>
      </w:r>
      <w:r w:rsidR="00064CDA">
        <w:t>e alloggio …)</w:t>
      </w:r>
    </w:p>
    <w:p w14:paraId="2808D64D" w14:textId="77777777" w:rsidR="00064CDA" w:rsidRDefault="00DA02E6" w:rsidP="00064CDA">
      <w:pPr>
        <w:pStyle w:val="Paragrafoelenco"/>
        <w:numPr>
          <w:ilvl w:val="0"/>
          <w:numId w:val="4"/>
        </w:numPr>
      </w:pPr>
      <w:r>
        <w:t>Di</w:t>
      </w:r>
      <w:r w:rsidR="00064CDA">
        <w:t xml:space="preserve"> partecipare al corso di formazione on-line tenuto da ADI e previsto dal bando;</w:t>
      </w:r>
    </w:p>
    <w:p w14:paraId="76120629" w14:textId="77777777" w:rsidR="00064CDA" w:rsidRDefault="00DA02E6" w:rsidP="00064CDA">
      <w:pPr>
        <w:pStyle w:val="Paragrafoelenco"/>
        <w:widowControl w:val="0"/>
        <w:numPr>
          <w:ilvl w:val="0"/>
          <w:numId w:val="4"/>
        </w:numPr>
        <w:tabs>
          <w:tab w:val="left" w:pos="741"/>
        </w:tabs>
        <w:autoSpaceDE w:val="0"/>
        <w:autoSpaceDN w:val="0"/>
        <w:spacing w:after="0" w:line="240" w:lineRule="auto"/>
        <w:ind w:right="311"/>
        <w:contextualSpacing w:val="0"/>
      </w:pPr>
      <w:r>
        <w:t>Di</w:t>
      </w:r>
      <w:r w:rsidR="00064CDA">
        <w:t xml:space="preserve"> partecipare con le famiglie degli studenti agli incontri propedeutici alla realizzazione delle mobilità</w:t>
      </w:r>
    </w:p>
    <w:p w14:paraId="2C8349F5" w14:textId="77777777" w:rsidR="00064CDA" w:rsidRDefault="00DA02E6" w:rsidP="00064CDA">
      <w:pPr>
        <w:pStyle w:val="Paragrafoelenco"/>
        <w:numPr>
          <w:ilvl w:val="0"/>
          <w:numId w:val="4"/>
        </w:numPr>
      </w:pPr>
      <w:r>
        <w:t>Di</w:t>
      </w:r>
      <w:r w:rsidR="00064CDA">
        <w:t xml:space="preserve"> mantenere i contatti con le famiglie degli studenti e delle studentesse durante lo svolgimento della mobilità</w:t>
      </w:r>
    </w:p>
    <w:p w14:paraId="43B9079B" w14:textId="77777777" w:rsidR="00064CDA" w:rsidRDefault="00DA02E6" w:rsidP="00064CDA">
      <w:pPr>
        <w:pStyle w:val="Paragrafoelenco"/>
        <w:widowControl w:val="0"/>
        <w:numPr>
          <w:ilvl w:val="0"/>
          <w:numId w:val="4"/>
        </w:numPr>
        <w:tabs>
          <w:tab w:val="left" w:pos="741"/>
        </w:tabs>
        <w:autoSpaceDE w:val="0"/>
        <w:autoSpaceDN w:val="0"/>
        <w:spacing w:after="0" w:line="240" w:lineRule="auto"/>
        <w:ind w:right="311"/>
        <w:contextualSpacing w:val="0"/>
      </w:pPr>
      <w:r>
        <w:t>Di</w:t>
      </w:r>
      <w:r w:rsidR="00064CDA">
        <w:t xml:space="preserve"> mantenere i contatti con il gruppo Accreditamento/Consorzio dell’IPSSEOA Piazza durante lo svolgimento della mobilità</w:t>
      </w:r>
    </w:p>
    <w:p w14:paraId="2C65A9B7" w14:textId="77777777" w:rsidR="00064CDA" w:rsidRDefault="00DA02E6" w:rsidP="00064CDA">
      <w:pPr>
        <w:pStyle w:val="Paragrafoelenco"/>
        <w:widowControl w:val="0"/>
        <w:numPr>
          <w:ilvl w:val="0"/>
          <w:numId w:val="4"/>
        </w:numPr>
        <w:tabs>
          <w:tab w:val="left" w:pos="741"/>
        </w:tabs>
        <w:autoSpaceDE w:val="0"/>
        <w:autoSpaceDN w:val="0"/>
        <w:spacing w:after="0" w:line="240" w:lineRule="auto"/>
        <w:ind w:right="311"/>
        <w:contextualSpacing w:val="0"/>
      </w:pPr>
      <w:r>
        <w:t>Di</w:t>
      </w:r>
      <w:r w:rsidR="00064CDA">
        <w:t xml:space="preserve"> seguire gli studenti nel percorso di apprendimento che svolgeranno nella scuola ospitante e assicurarsi che l’esperienza messa in atto corrisponda agli accordi presi dai docenti durante le visite preparatorie e rispetti gli standard di qualità Erasmus</w:t>
      </w:r>
    </w:p>
    <w:p w14:paraId="532C943E" w14:textId="77777777" w:rsidR="00064CDA" w:rsidRDefault="00DA02E6" w:rsidP="00064CDA">
      <w:pPr>
        <w:pStyle w:val="Paragrafoelenco"/>
        <w:widowControl w:val="0"/>
        <w:numPr>
          <w:ilvl w:val="0"/>
          <w:numId w:val="4"/>
        </w:numPr>
        <w:tabs>
          <w:tab w:val="left" w:pos="741"/>
        </w:tabs>
        <w:autoSpaceDE w:val="0"/>
        <w:autoSpaceDN w:val="0"/>
        <w:spacing w:after="0" w:line="240" w:lineRule="auto"/>
        <w:ind w:right="311"/>
        <w:contextualSpacing w:val="0"/>
      </w:pPr>
      <w:r>
        <w:t>Di</w:t>
      </w:r>
      <w:r w:rsidR="00064CDA">
        <w:t xml:space="preserve"> collaborare con gli studenti per predisporre la documentazione richiesta      </w:t>
      </w:r>
    </w:p>
    <w:p w14:paraId="703FE24A" w14:textId="77777777" w:rsidR="00064CDA" w:rsidRDefault="00DA02E6" w:rsidP="00064CDA">
      <w:pPr>
        <w:pStyle w:val="Paragrafoelenco"/>
        <w:numPr>
          <w:ilvl w:val="0"/>
          <w:numId w:val="4"/>
        </w:numPr>
      </w:pPr>
      <w:r>
        <w:t>Di</w:t>
      </w:r>
      <w:r w:rsidR="00064CDA">
        <w:t xml:space="preserve"> adempiere agli aspetti burocratici previsti dal bando (inserimento dati nella modulistica, compilazione questionari </w:t>
      </w:r>
      <w:r>
        <w:t>…)</w:t>
      </w:r>
      <w:r w:rsidR="00064CDA">
        <w:t xml:space="preserve"> entro le scadenze previste;</w:t>
      </w:r>
    </w:p>
    <w:p w14:paraId="5DD933EE" w14:textId="77777777" w:rsidR="00064CDA" w:rsidRDefault="00DA02E6" w:rsidP="00064CDA">
      <w:pPr>
        <w:pStyle w:val="Paragrafoelenco"/>
        <w:numPr>
          <w:ilvl w:val="0"/>
          <w:numId w:val="4"/>
        </w:numPr>
      </w:pPr>
      <w:r>
        <w:t>Di</w:t>
      </w:r>
      <w:r w:rsidR="00064CDA">
        <w:t xml:space="preserve"> presentare una relazione conclusiva al termine della mobilità e delle attività previste.</w:t>
      </w:r>
    </w:p>
    <w:p w14:paraId="70AA25D2" w14:textId="77777777" w:rsidR="00064CDA" w:rsidRDefault="00DA02E6" w:rsidP="00064CDA">
      <w:pPr>
        <w:pStyle w:val="Paragrafoelenco"/>
        <w:numPr>
          <w:ilvl w:val="0"/>
          <w:numId w:val="4"/>
        </w:numPr>
      </w:pPr>
      <w:r>
        <w:t>Di</w:t>
      </w:r>
      <w:r w:rsidR="00064CDA">
        <w:t xml:space="preserve"> avere avuto esperienze di accompagnamento di gruppi di alunni in mobilità Erasmus o viaggi di istruzione negli ultimi 5 anni. Specificare:</w:t>
      </w:r>
    </w:p>
    <w:p w14:paraId="4A79ECDD" w14:textId="77777777" w:rsidR="00064CDA" w:rsidRDefault="00064CDA" w:rsidP="00064CDA">
      <w:pPr>
        <w:pStyle w:val="Paragrafoelenco"/>
      </w:pPr>
      <w:r>
        <w:t>………………………………………………………………………………………………………………………………….</w:t>
      </w:r>
    </w:p>
    <w:p w14:paraId="4280B2A0" w14:textId="77777777" w:rsidR="00064CDA" w:rsidRDefault="00064CDA" w:rsidP="00064CDA">
      <w:pPr>
        <w:pStyle w:val="Paragrafoelenco"/>
      </w:pPr>
      <w:r>
        <w:t xml:space="preserve"> </w:t>
      </w:r>
    </w:p>
    <w:p w14:paraId="5E5183E2" w14:textId="77777777" w:rsidR="00064CDA" w:rsidRDefault="00A45A38" w:rsidP="00064CDA">
      <w:pPr>
        <w:pStyle w:val="Paragrafoelenco"/>
        <w:numPr>
          <w:ilvl w:val="0"/>
          <w:numId w:val="4"/>
        </w:numPr>
      </w:pPr>
      <w:r>
        <w:t>Di</w:t>
      </w:r>
      <w:r w:rsidR="00064CDA">
        <w:t xml:space="preserve"> avere avuto esperienze di coordinamento di progetti negli ultimi cinque anni. Specificare:</w:t>
      </w:r>
    </w:p>
    <w:p w14:paraId="783D542F" w14:textId="77777777" w:rsidR="00064CDA" w:rsidRDefault="00064CDA" w:rsidP="00064CDA">
      <w:pPr>
        <w:pStyle w:val="Paragrafoelenco"/>
      </w:pPr>
      <w:r>
        <w:t>…………………………………………………………………………………………………………………………………</w:t>
      </w:r>
    </w:p>
    <w:p w14:paraId="63D37C2B" w14:textId="77777777" w:rsidR="00064CDA" w:rsidRDefault="00A45A38" w:rsidP="00064CDA">
      <w:pPr>
        <w:pStyle w:val="Paragrafoelenco"/>
        <w:numPr>
          <w:ilvl w:val="0"/>
          <w:numId w:val="4"/>
        </w:numPr>
      </w:pPr>
      <w:r>
        <w:t>Di</w:t>
      </w:r>
      <w:r w:rsidR="00064CDA">
        <w:t xml:space="preserve"> avere il seguente punteggio nella graduatoria di istituto_____________.</w:t>
      </w:r>
    </w:p>
    <w:p w14:paraId="434F6971" w14:textId="77777777" w:rsidR="00064CDA" w:rsidRDefault="00064CDA" w:rsidP="00064CDA">
      <w:pPr>
        <w:pStyle w:val="Paragrafoelenco"/>
      </w:pPr>
    </w:p>
    <w:p w14:paraId="588CFC80" w14:textId="77777777" w:rsidR="00064CDA" w:rsidRDefault="00064CDA" w:rsidP="00064CDA">
      <w:pPr>
        <w:pStyle w:val="Paragrafoelenco"/>
      </w:pPr>
    </w:p>
    <w:p w14:paraId="33BF9C48" w14:textId="77777777" w:rsidR="002C30DC" w:rsidRPr="00886F36" w:rsidRDefault="00064CDA" w:rsidP="00064CDA">
      <w:pPr>
        <w:pStyle w:val="Paragrafoelenco"/>
      </w:pPr>
      <w:r>
        <w:t>Data______________________________                                 Firma___________________________</w:t>
      </w:r>
    </w:p>
    <w:sectPr w:rsidR="002C30DC" w:rsidRPr="00886F36" w:rsidSect="00345B2C">
      <w:headerReference w:type="default" r:id="rId7"/>
      <w:footerReference w:type="default" r:id="rId8"/>
      <w:pgSz w:w="11906" w:h="16838"/>
      <w:pgMar w:top="1843" w:right="1134" w:bottom="2127" w:left="1134" w:header="113"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FA909" w14:textId="77777777" w:rsidR="003F0593" w:rsidRDefault="003F0593" w:rsidP="000F68FE">
      <w:pPr>
        <w:spacing w:after="0" w:line="240" w:lineRule="auto"/>
      </w:pPr>
      <w:r>
        <w:separator/>
      </w:r>
    </w:p>
  </w:endnote>
  <w:endnote w:type="continuationSeparator" w:id="0">
    <w:p w14:paraId="721C50B9" w14:textId="77777777" w:rsidR="003F0593" w:rsidRDefault="003F0593" w:rsidP="000F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Spec="center" w:tblpY="15140"/>
      <w:tblOverlap w:val="never"/>
      <w:tblW w:w="11733" w:type="dxa"/>
      <w:tblBorders>
        <w:top w:val="single" w:sz="18" w:space="0" w:color="4472C4" w:themeColor="accent1"/>
        <w:bottom w:val="single" w:sz="18" w:space="0" w:color="4472C4" w:themeColor="accent1"/>
      </w:tblBorders>
      <w:tblLayout w:type="fixed"/>
      <w:tblLook w:val="04A0" w:firstRow="1" w:lastRow="0" w:firstColumn="1" w:lastColumn="0" w:noHBand="0" w:noVBand="1"/>
    </w:tblPr>
    <w:tblGrid>
      <w:gridCol w:w="2018"/>
      <w:gridCol w:w="7638"/>
      <w:gridCol w:w="2077"/>
    </w:tblGrid>
    <w:tr w:rsidR="0064312D" w:rsidRPr="000F68FE" w14:paraId="692B8BD7" w14:textId="77777777" w:rsidTr="002C30DC">
      <w:trPr>
        <w:trHeight w:val="777"/>
      </w:trPr>
      <w:tc>
        <w:tcPr>
          <w:tcW w:w="2018" w:type="dxa"/>
          <w:vAlign w:val="center"/>
        </w:tcPr>
        <w:p w14:paraId="7034D9E3" w14:textId="77777777" w:rsidR="0064312D" w:rsidRPr="000F68FE" w:rsidRDefault="0064312D" w:rsidP="00C1195F">
          <w:pPr>
            <w:tabs>
              <w:tab w:val="center" w:pos="4819"/>
              <w:tab w:val="right" w:pos="9638"/>
            </w:tabs>
            <w:spacing w:after="0" w:line="240" w:lineRule="auto"/>
            <w:jc w:val="center"/>
            <w:rPr>
              <w:rFonts w:ascii="Cambria" w:eastAsia="Calibri" w:hAnsi="Cambria" w:cs="Times New Roman"/>
              <w:b/>
              <w:i/>
              <w:sz w:val="16"/>
              <w:szCs w:val="16"/>
            </w:rPr>
          </w:pPr>
        </w:p>
      </w:tc>
      <w:tc>
        <w:tcPr>
          <w:tcW w:w="7638" w:type="dxa"/>
          <w:tcMar>
            <w:top w:w="57" w:type="dxa"/>
            <w:left w:w="57" w:type="dxa"/>
            <w:bottom w:w="57" w:type="dxa"/>
            <w:right w:w="57" w:type="dxa"/>
          </w:tcMar>
          <w:vAlign w:val="center"/>
        </w:tcPr>
        <w:p w14:paraId="3697CEBB" w14:textId="77777777" w:rsidR="0064312D" w:rsidRDefault="0064312D" w:rsidP="00C1195F">
          <w:pPr>
            <w:tabs>
              <w:tab w:val="center" w:pos="4819"/>
              <w:tab w:val="right" w:pos="9638"/>
            </w:tabs>
            <w:spacing w:after="0" w:line="240" w:lineRule="auto"/>
            <w:jc w:val="center"/>
            <w:rPr>
              <w:rFonts w:ascii="Cambria" w:eastAsia="Calibri" w:hAnsi="Cambria" w:cs="Times New Roman"/>
              <w:sz w:val="16"/>
              <w:szCs w:val="16"/>
            </w:rPr>
          </w:pPr>
          <w:r w:rsidRPr="000F68FE">
            <w:rPr>
              <w:rFonts w:ascii="Cambria" w:eastAsia="Calibri" w:hAnsi="Cambria" w:cs="Times New Roman"/>
              <w:b/>
              <w:i/>
              <w:sz w:val="16"/>
              <w:szCs w:val="16"/>
            </w:rPr>
            <w:t>Istituto di Istruzione Superiore</w:t>
          </w:r>
          <w:r w:rsidRPr="000F68FE">
            <w:rPr>
              <w:rFonts w:ascii="Cambria" w:eastAsia="Calibri" w:hAnsi="Cambria" w:cs="Times New Roman"/>
              <w:b/>
              <w:sz w:val="16"/>
              <w:szCs w:val="16"/>
            </w:rPr>
            <w:t xml:space="preserve"> </w:t>
          </w:r>
          <w:r w:rsidRPr="000F68FE">
            <w:rPr>
              <w:rFonts w:ascii="Cambria" w:eastAsia="Calibri" w:hAnsi="Cambria" w:cs="Times New Roman"/>
              <w:b/>
              <w:i/>
              <w:sz w:val="16"/>
              <w:szCs w:val="16"/>
            </w:rPr>
            <w:t>“Alessandro Manzoni”</w:t>
          </w:r>
          <w:r w:rsidRPr="000F68FE">
            <w:rPr>
              <w:rFonts w:ascii="Cambria" w:eastAsia="Calibri" w:hAnsi="Cambria" w:cs="Times New Roman"/>
              <w:sz w:val="16"/>
              <w:szCs w:val="16"/>
            </w:rPr>
            <w:t xml:space="preserve"> </w:t>
          </w:r>
        </w:p>
        <w:p w14:paraId="78E299BF" w14:textId="77777777" w:rsidR="0064312D" w:rsidRPr="000F68FE" w:rsidRDefault="0064312D" w:rsidP="00C1195F">
          <w:pPr>
            <w:tabs>
              <w:tab w:val="center" w:pos="4819"/>
              <w:tab w:val="right" w:pos="9638"/>
            </w:tabs>
            <w:spacing w:after="0" w:line="240" w:lineRule="auto"/>
            <w:jc w:val="center"/>
            <w:rPr>
              <w:rFonts w:ascii="Cambria" w:eastAsia="Calibri" w:hAnsi="Cambria" w:cs="Times New Roman"/>
              <w:sz w:val="16"/>
              <w:szCs w:val="16"/>
            </w:rPr>
          </w:pPr>
          <w:r w:rsidRPr="000F68FE">
            <w:rPr>
              <w:rFonts w:ascii="Cambria" w:eastAsia="Calibri" w:hAnsi="Cambria" w:cs="Times New Roman"/>
              <w:sz w:val="16"/>
              <w:szCs w:val="16"/>
            </w:rPr>
            <w:t>Via Nazionale, 182 - 98073 MISTRETTA</w:t>
          </w:r>
        </w:p>
        <w:p w14:paraId="28312EF9" w14:textId="77777777" w:rsidR="0064312D" w:rsidRDefault="0064312D" w:rsidP="000F68FE">
          <w:pPr>
            <w:tabs>
              <w:tab w:val="center" w:pos="4819"/>
              <w:tab w:val="right" w:pos="9638"/>
            </w:tabs>
            <w:spacing w:after="0" w:line="240" w:lineRule="auto"/>
            <w:jc w:val="center"/>
            <w:rPr>
              <w:rFonts w:ascii="Cambria" w:eastAsia="Calibri" w:hAnsi="Cambria" w:cs="Times New Roman"/>
              <w:sz w:val="16"/>
              <w:szCs w:val="16"/>
            </w:rPr>
          </w:pPr>
          <w:r w:rsidRPr="000F68FE">
            <w:rPr>
              <w:rFonts w:ascii="Cambria" w:eastAsia="Calibri" w:hAnsi="Cambria" w:cs="Times New Roman"/>
              <w:sz w:val="16"/>
              <w:szCs w:val="16"/>
            </w:rPr>
            <w:t>Con sedi associate</w:t>
          </w:r>
          <w:r>
            <w:rPr>
              <w:rFonts w:ascii="Cambria" w:eastAsia="Calibri" w:hAnsi="Cambria" w:cs="Times New Roman"/>
              <w:sz w:val="16"/>
              <w:szCs w:val="16"/>
            </w:rPr>
            <w:t>:</w:t>
          </w:r>
          <w:r w:rsidRPr="000F68FE">
            <w:rPr>
              <w:rFonts w:ascii="Cambria" w:eastAsia="Calibri" w:hAnsi="Cambria" w:cs="Times New Roman"/>
              <w:sz w:val="16"/>
              <w:szCs w:val="16"/>
            </w:rPr>
            <w:t xml:space="preserve"> Liceo Classico e Liceo Scientifico </w:t>
          </w:r>
          <w:r>
            <w:rPr>
              <w:rFonts w:ascii="Cambria" w:eastAsia="Calibri" w:hAnsi="Cambria" w:cs="Times New Roman"/>
              <w:sz w:val="16"/>
              <w:szCs w:val="16"/>
            </w:rPr>
            <w:t>–</w:t>
          </w:r>
          <w:r w:rsidRPr="000F68FE">
            <w:rPr>
              <w:rFonts w:ascii="Cambria" w:eastAsia="Calibri" w:hAnsi="Cambria" w:cs="Times New Roman"/>
              <w:sz w:val="16"/>
              <w:szCs w:val="16"/>
            </w:rPr>
            <w:t xml:space="preserve"> Mistretta</w:t>
          </w:r>
          <w:r>
            <w:rPr>
              <w:rFonts w:ascii="Cambria" w:eastAsia="Calibri" w:hAnsi="Cambria" w:cs="Times New Roman"/>
              <w:sz w:val="16"/>
              <w:szCs w:val="16"/>
            </w:rPr>
            <w:t xml:space="preserve"> </w:t>
          </w:r>
        </w:p>
        <w:p w14:paraId="01E3C03B" w14:textId="77777777" w:rsidR="0064312D" w:rsidRPr="000F68FE" w:rsidRDefault="0064312D" w:rsidP="000F68FE">
          <w:pPr>
            <w:tabs>
              <w:tab w:val="center" w:pos="4819"/>
              <w:tab w:val="right" w:pos="9638"/>
            </w:tabs>
            <w:spacing w:after="0" w:line="240" w:lineRule="auto"/>
            <w:jc w:val="center"/>
            <w:rPr>
              <w:rFonts w:ascii="Cambria" w:eastAsia="Calibri" w:hAnsi="Cambria" w:cs="Times New Roman"/>
              <w:sz w:val="16"/>
              <w:szCs w:val="16"/>
            </w:rPr>
          </w:pPr>
          <w:r w:rsidRPr="000F68FE">
            <w:rPr>
              <w:rFonts w:ascii="Cambria" w:eastAsia="Calibri" w:hAnsi="Cambria" w:cs="Times New Roman"/>
              <w:sz w:val="16"/>
              <w:szCs w:val="16"/>
            </w:rPr>
            <w:t xml:space="preserve">Istituto Tecnico per il Turismo - S. Stefano di Camastra </w:t>
          </w:r>
          <w:r>
            <w:rPr>
              <w:rFonts w:ascii="Cambria" w:eastAsia="Calibri" w:hAnsi="Cambria" w:cs="Times New Roman"/>
              <w:sz w:val="16"/>
              <w:szCs w:val="16"/>
            </w:rPr>
            <w:t>-</w:t>
          </w:r>
          <w:r w:rsidRPr="000F68FE">
            <w:rPr>
              <w:rFonts w:ascii="Cambria" w:eastAsia="Calibri" w:hAnsi="Cambria" w:cs="Times New Roman"/>
              <w:sz w:val="16"/>
              <w:szCs w:val="16"/>
            </w:rPr>
            <w:t xml:space="preserve"> Istituto Tecnico Agrario - Caronia</w:t>
          </w:r>
        </w:p>
        <w:p w14:paraId="19524CA3" w14:textId="77777777" w:rsidR="0064312D" w:rsidRPr="000F68FE" w:rsidRDefault="0064312D" w:rsidP="000F68FE">
          <w:pPr>
            <w:tabs>
              <w:tab w:val="center" w:pos="4819"/>
              <w:tab w:val="right" w:pos="9638"/>
            </w:tabs>
            <w:spacing w:after="0" w:line="240" w:lineRule="auto"/>
            <w:jc w:val="center"/>
            <w:rPr>
              <w:rFonts w:ascii="Cambria" w:eastAsia="Calibri" w:hAnsi="Cambria" w:cs="Times New Roman"/>
              <w:sz w:val="16"/>
              <w:szCs w:val="16"/>
            </w:rPr>
          </w:pPr>
          <w:r w:rsidRPr="000F68FE">
            <w:rPr>
              <w:rFonts w:ascii="Cambria" w:eastAsia="Calibri" w:hAnsi="Cambria" w:cs="Times New Roman"/>
              <w:sz w:val="16"/>
              <w:szCs w:val="16"/>
            </w:rPr>
            <w:t>Codice meccanografico MEIS001004 - C.F. 85000490830</w:t>
          </w:r>
        </w:p>
        <w:p w14:paraId="0552BB59" w14:textId="77777777" w:rsidR="0064312D" w:rsidRPr="000F68FE" w:rsidRDefault="0064312D" w:rsidP="000F68FE">
          <w:pPr>
            <w:tabs>
              <w:tab w:val="center" w:pos="4819"/>
              <w:tab w:val="right" w:pos="9638"/>
            </w:tabs>
            <w:spacing w:after="0" w:line="240" w:lineRule="auto"/>
            <w:jc w:val="center"/>
            <w:rPr>
              <w:rFonts w:ascii="Cambria" w:eastAsia="Calibri" w:hAnsi="Cambria" w:cs="Times New Roman"/>
              <w:sz w:val="16"/>
              <w:szCs w:val="16"/>
            </w:rPr>
          </w:pPr>
          <w:r w:rsidRPr="000F68FE">
            <w:rPr>
              <w:rFonts w:ascii="Cambria" w:eastAsia="Calibri" w:hAnsi="Cambria" w:cs="Times New Roman"/>
              <w:sz w:val="16"/>
              <w:szCs w:val="16"/>
            </w:rPr>
            <w:t xml:space="preserve">Web: </w:t>
          </w:r>
          <w:r w:rsidRPr="000F68FE">
            <w:rPr>
              <w:rFonts w:ascii="Cambria" w:eastAsia="Calibri" w:hAnsi="Cambria" w:cs="Times New Roman"/>
              <w:b/>
              <w:sz w:val="16"/>
              <w:szCs w:val="16"/>
            </w:rPr>
            <w:t>www.iismanzoni.edu.it</w:t>
          </w:r>
          <w:r w:rsidRPr="000F68FE">
            <w:rPr>
              <w:rFonts w:ascii="Cambria" w:eastAsia="Calibri" w:hAnsi="Cambria" w:cs="Times New Roman"/>
              <w:sz w:val="16"/>
              <w:szCs w:val="16"/>
            </w:rPr>
            <w:t xml:space="preserve"> - e-mail: </w:t>
          </w:r>
          <w:hyperlink r:id="rId1" w:history="1">
            <w:r w:rsidRPr="000F68FE">
              <w:rPr>
                <w:rFonts w:ascii="Cambria" w:eastAsia="Calibri" w:hAnsi="Cambria" w:cs="Times New Roman"/>
                <w:b/>
                <w:sz w:val="16"/>
                <w:szCs w:val="16"/>
              </w:rPr>
              <w:t>MEIS001004@istruzione.it</w:t>
            </w:r>
          </w:hyperlink>
        </w:p>
        <w:p w14:paraId="51E9FD4D" w14:textId="77777777" w:rsidR="0064312D" w:rsidRPr="000F68FE" w:rsidRDefault="0064312D" w:rsidP="000F68FE">
          <w:pPr>
            <w:tabs>
              <w:tab w:val="center" w:pos="4819"/>
              <w:tab w:val="right" w:pos="9638"/>
            </w:tabs>
            <w:spacing w:after="0" w:line="240" w:lineRule="auto"/>
            <w:jc w:val="center"/>
            <w:rPr>
              <w:rFonts w:ascii="Calibri" w:eastAsia="Calibri" w:hAnsi="Calibri" w:cs="Times New Roman"/>
              <w:lang w:val="es-AR"/>
            </w:rPr>
          </w:pPr>
          <w:r w:rsidRPr="000F68FE">
            <w:rPr>
              <w:rFonts w:ascii="Cambria" w:eastAsia="Calibri" w:hAnsi="Cambria" w:cs="Times New Roman"/>
              <w:sz w:val="16"/>
              <w:szCs w:val="16"/>
              <w:lang w:val="es-AR"/>
            </w:rPr>
            <w:t xml:space="preserve">Tel: </w:t>
          </w:r>
          <w:r w:rsidRPr="000F68FE">
            <w:rPr>
              <w:rFonts w:ascii="Cambria" w:eastAsia="Calibri" w:hAnsi="Cambria" w:cs="Times New Roman"/>
              <w:b/>
              <w:sz w:val="16"/>
              <w:szCs w:val="16"/>
              <w:lang w:val="es-AR"/>
            </w:rPr>
            <w:t>+39 0921 381135</w:t>
          </w:r>
          <w:r w:rsidRPr="000F68FE">
            <w:rPr>
              <w:rFonts w:ascii="Cambria" w:eastAsia="Calibri" w:hAnsi="Cambria" w:cs="Times New Roman"/>
              <w:sz w:val="16"/>
              <w:szCs w:val="16"/>
              <w:lang w:val="es-AR"/>
            </w:rPr>
            <w:t xml:space="preserve"> - Tel. D.S.: </w:t>
          </w:r>
          <w:r w:rsidRPr="000F68FE">
            <w:rPr>
              <w:rFonts w:ascii="Cambria" w:eastAsia="Calibri" w:hAnsi="Cambria" w:cs="Times New Roman"/>
              <w:b/>
              <w:sz w:val="16"/>
              <w:szCs w:val="16"/>
              <w:lang w:val="es-AR"/>
            </w:rPr>
            <w:t>+39 0921 383528</w:t>
          </w:r>
          <w:r w:rsidRPr="000F68FE">
            <w:rPr>
              <w:rFonts w:ascii="Cambria" w:eastAsia="Calibri" w:hAnsi="Cambria" w:cs="Times New Roman"/>
              <w:sz w:val="16"/>
              <w:szCs w:val="16"/>
              <w:lang w:val="es-AR"/>
            </w:rPr>
            <w:t xml:space="preserve"> - Fax: </w:t>
          </w:r>
          <w:r w:rsidRPr="000F68FE">
            <w:rPr>
              <w:rFonts w:ascii="Cambria" w:eastAsia="Calibri" w:hAnsi="Cambria" w:cs="Times New Roman"/>
              <w:b/>
              <w:sz w:val="16"/>
              <w:szCs w:val="16"/>
              <w:lang w:val="es-AR"/>
            </w:rPr>
            <w:t>+39 0921 383390</w:t>
          </w:r>
        </w:p>
      </w:tc>
      <w:tc>
        <w:tcPr>
          <w:tcW w:w="2077" w:type="dxa"/>
          <w:vAlign w:val="center"/>
        </w:tcPr>
        <w:p w14:paraId="18A7671D" w14:textId="77777777" w:rsidR="0064312D" w:rsidRPr="000F68FE" w:rsidRDefault="0064312D" w:rsidP="00C1195F">
          <w:pPr>
            <w:tabs>
              <w:tab w:val="center" w:pos="4819"/>
              <w:tab w:val="right" w:pos="9638"/>
            </w:tabs>
            <w:spacing w:after="0" w:line="240" w:lineRule="auto"/>
            <w:jc w:val="center"/>
            <w:rPr>
              <w:rFonts w:ascii="Cambria" w:eastAsia="Calibri" w:hAnsi="Cambria" w:cs="Times New Roman"/>
              <w:b/>
              <w:i/>
              <w:sz w:val="16"/>
              <w:szCs w:val="16"/>
            </w:rPr>
          </w:pPr>
        </w:p>
      </w:tc>
    </w:tr>
  </w:tbl>
  <w:p w14:paraId="46A09BCF" w14:textId="77777777" w:rsidR="000F68FE" w:rsidRDefault="000F68FE" w:rsidP="000F68F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34257" w14:textId="77777777" w:rsidR="003F0593" w:rsidRDefault="003F0593" w:rsidP="000F68FE">
      <w:pPr>
        <w:spacing w:after="0" w:line="240" w:lineRule="auto"/>
      </w:pPr>
      <w:r>
        <w:separator/>
      </w:r>
    </w:p>
  </w:footnote>
  <w:footnote w:type="continuationSeparator" w:id="0">
    <w:p w14:paraId="0DB9523B" w14:textId="77777777" w:rsidR="003F0593" w:rsidRDefault="003F0593" w:rsidP="000F6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9B71" w14:textId="77777777" w:rsidR="008473EF" w:rsidRDefault="00345B2C" w:rsidP="000F68FE">
    <w:pPr>
      <w:pStyle w:val="Intestazione"/>
      <w:jc w:val="center"/>
      <w:rPr>
        <w:rFonts w:ascii="Copperplate Gothic Bold" w:hAnsi="Copperplate Gothic Bold"/>
        <w:color w:val="0070C0"/>
        <w:spacing w:val="20"/>
        <w:sz w:val="24"/>
        <w:szCs w:val="24"/>
      </w:rPr>
    </w:pPr>
    <w:r>
      <w:rPr>
        <w:rFonts w:ascii="Copperplate Gothic Bold" w:hAnsi="Copperplate Gothic Bold"/>
        <w:noProof/>
        <w:color w:val="0070C0"/>
        <w:spacing w:val="200"/>
        <w:sz w:val="24"/>
        <w:szCs w:val="24"/>
        <w:lang w:eastAsia="it-IT"/>
      </w:rPr>
      <w:drawing>
        <wp:anchor distT="0" distB="0" distL="114300" distR="114300" simplePos="0" relativeHeight="251657215" behindDoc="0" locked="0" layoutInCell="1" allowOverlap="1" wp14:anchorId="563C8DBA" wp14:editId="6C15FEC5">
          <wp:simplePos x="0" y="0"/>
          <wp:positionH relativeFrom="margin">
            <wp:posOffset>5299710</wp:posOffset>
          </wp:positionH>
          <wp:positionV relativeFrom="page">
            <wp:posOffset>171450</wp:posOffset>
          </wp:positionV>
          <wp:extent cx="742950" cy="838200"/>
          <wp:effectExtent l="19050" t="0" r="0" b="0"/>
          <wp:wrapNone/>
          <wp:docPr id="236" name="Immagine 236" descr="Stemm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Stemma Repubbl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anchor>
      </w:drawing>
    </w:r>
    <w:r w:rsidR="000F0EA9">
      <w:rPr>
        <w:rFonts w:ascii="Copperplate Gothic Bold" w:hAnsi="Copperplate Gothic Bold"/>
        <w:noProof/>
        <w:color w:val="0070C0"/>
        <w:spacing w:val="200"/>
        <w:sz w:val="24"/>
        <w:szCs w:val="24"/>
        <w:lang w:eastAsia="it-IT"/>
      </w:rPr>
      <w:drawing>
        <wp:anchor distT="0" distB="0" distL="114300" distR="114300" simplePos="0" relativeHeight="251665408" behindDoc="0" locked="0" layoutInCell="1" allowOverlap="1" wp14:anchorId="22DBC27B" wp14:editId="63C0A659">
          <wp:simplePos x="0" y="0"/>
          <wp:positionH relativeFrom="margin">
            <wp:posOffset>-3810</wp:posOffset>
          </wp:positionH>
          <wp:positionV relativeFrom="paragraph">
            <wp:posOffset>104140</wp:posOffset>
          </wp:positionV>
          <wp:extent cx="861060" cy="86106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anchor>
      </w:drawing>
    </w:r>
  </w:p>
  <w:p w14:paraId="661CF259" w14:textId="77777777" w:rsidR="000F68FE" w:rsidRPr="000E79B0" w:rsidRDefault="0064312D" w:rsidP="000F68FE">
    <w:pPr>
      <w:pStyle w:val="Intestazione"/>
      <w:jc w:val="center"/>
      <w:rPr>
        <w:rFonts w:ascii="Copperplate Gothic Bold" w:hAnsi="Copperplate Gothic Bold"/>
        <w:color w:val="0070C0"/>
        <w:spacing w:val="20"/>
        <w:sz w:val="24"/>
        <w:szCs w:val="24"/>
      </w:rPr>
    </w:pPr>
    <w:r w:rsidRPr="000E79B0">
      <w:rPr>
        <w:rFonts w:ascii="Copperplate Gothic Bold" w:hAnsi="Copperplate Gothic Bold"/>
        <w:noProof/>
        <w:color w:val="0070C0"/>
        <w:spacing w:val="20"/>
        <w:sz w:val="24"/>
        <w:szCs w:val="24"/>
        <w:lang w:eastAsia="it-IT"/>
      </w:rPr>
      <w:drawing>
        <wp:anchor distT="0" distB="0" distL="114300" distR="114300" simplePos="0" relativeHeight="251661312" behindDoc="0" locked="1" layoutInCell="1" allowOverlap="1" wp14:anchorId="70BA90FA" wp14:editId="4058AF32">
          <wp:simplePos x="0" y="0"/>
          <wp:positionH relativeFrom="page">
            <wp:posOffset>6591300</wp:posOffset>
          </wp:positionH>
          <wp:positionV relativeFrom="page">
            <wp:posOffset>9875520</wp:posOffset>
          </wp:positionV>
          <wp:extent cx="421640" cy="510540"/>
          <wp:effectExtent l="0" t="0" r="0" b="3810"/>
          <wp:wrapNone/>
          <wp:docPr id="235" name="Immagine 235" descr="Stemma Regione Si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emma Regione Sicil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1640" cy="510540"/>
                  </a:xfrm>
                  <a:prstGeom prst="rect">
                    <a:avLst/>
                  </a:prstGeom>
                  <a:noFill/>
                  <a:ln>
                    <a:noFill/>
                  </a:ln>
                </pic:spPr>
              </pic:pic>
            </a:graphicData>
          </a:graphic>
        </wp:anchor>
      </w:drawing>
    </w:r>
    <w:r w:rsidRPr="000E79B0">
      <w:rPr>
        <w:rFonts w:ascii="Copperplate Gothic Bold" w:hAnsi="Copperplate Gothic Bold"/>
        <w:noProof/>
        <w:color w:val="0070C0"/>
        <w:spacing w:val="20"/>
        <w:sz w:val="24"/>
        <w:szCs w:val="24"/>
        <w:lang w:eastAsia="it-IT"/>
      </w:rPr>
      <w:drawing>
        <wp:anchor distT="0" distB="0" distL="114300" distR="114300" simplePos="0" relativeHeight="251659264" behindDoc="0" locked="1" layoutInCell="1" allowOverlap="1" wp14:anchorId="2545EC0E" wp14:editId="067D953A">
          <wp:simplePos x="0" y="0"/>
          <wp:positionH relativeFrom="page">
            <wp:posOffset>480695</wp:posOffset>
          </wp:positionH>
          <wp:positionV relativeFrom="page">
            <wp:posOffset>9879965</wp:posOffset>
          </wp:positionV>
          <wp:extent cx="620395" cy="414020"/>
          <wp:effectExtent l="0" t="0" r="8255" b="5080"/>
          <wp:wrapNone/>
          <wp:docPr id="237" name="Immagine 237" descr="Logo_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_Europ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395" cy="414020"/>
                  </a:xfrm>
                  <a:prstGeom prst="rect">
                    <a:avLst/>
                  </a:prstGeom>
                  <a:noFill/>
                  <a:ln>
                    <a:noFill/>
                  </a:ln>
                </pic:spPr>
              </pic:pic>
            </a:graphicData>
          </a:graphic>
        </wp:anchor>
      </w:drawing>
    </w:r>
    <w:r w:rsidR="005F3981" w:rsidRPr="000E79B0">
      <w:rPr>
        <w:rFonts w:ascii="Copperplate Gothic Bold" w:hAnsi="Copperplate Gothic Bold"/>
        <w:color w:val="0070C0"/>
        <w:spacing w:val="20"/>
        <w:sz w:val="24"/>
        <w:szCs w:val="24"/>
      </w:rPr>
      <w:t>ISTITUTO DI ISTRUZIONE SUPERIORE</w:t>
    </w:r>
  </w:p>
  <w:p w14:paraId="7F8A384A" w14:textId="77777777" w:rsidR="005F3981" w:rsidRPr="000E79B0" w:rsidRDefault="005F3981" w:rsidP="000F68FE">
    <w:pPr>
      <w:pStyle w:val="Intestazione"/>
      <w:jc w:val="center"/>
      <w:rPr>
        <w:rFonts w:ascii="Copperplate Gothic Bold" w:hAnsi="Copperplate Gothic Bold" w:cs="Courier New"/>
        <w:color w:val="0070C0"/>
        <w:spacing w:val="20"/>
        <w:sz w:val="24"/>
        <w:szCs w:val="24"/>
      </w:rPr>
    </w:pPr>
    <w:r w:rsidRPr="000E79B0">
      <w:rPr>
        <w:rFonts w:ascii="Copperplate Gothic Bold" w:hAnsi="Copperplate Gothic Bold" w:cs="Courier New"/>
        <w:color w:val="0070C0"/>
        <w:spacing w:val="20"/>
        <w:sz w:val="24"/>
        <w:szCs w:val="24"/>
      </w:rPr>
      <w:t>“</w:t>
    </w:r>
    <w:r w:rsidRPr="000E79B0">
      <w:rPr>
        <w:rFonts w:ascii="Copperplate Gothic Bold" w:hAnsi="Copperplate Gothic Bold"/>
        <w:color w:val="0070C0"/>
        <w:spacing w:val="20"/>
        <w:sz w:val="24"/>
        <w:szCs w:val="24"/>
      </w:rPr>
      <w:t>ALESSANDRO MANZONI</w:t>
    </w:r>
    <w:r w:rsidRPr="000E79B0">
      <w:rPr>
        <w:rFonts w:ascii="Copperplate Gothic Bold" w:hAnsi="Copperplate Gothic Bold" w:cs="Courier New"/>
        <w:color w:val="0070C0"/>
        <w:spacing w:val="20"/>
        <w:sz w:val="24"/>
        <w:szCs w:val="24"/>
      </w:rPr>
      <w:t>”</w:t>
    </w:r>
  </w:p>
  <w:p w14:paraId="749E67AA" w14:textId="77777777" w:rsidR="008473EF" w:rsidRPr="000E79B0" w:rsidRDefault="008473EF" w:rsidP="000F68FE">
    <w:pPr>
      <w:pStyle w:val="Intestazione"/>
      <w:jc w:val="center"/>
      <w:rPr>
        <w:rFonts w:ascii="Copperplate Gothic Bold" w:hAnsi="Copperplate Gothic Bold"/>
        <w:color w:val="0070C0"/>
        <w:spacing w:val="20"/>
        <w:sz w:val="24"/>
        <w:szCs w:val="24"/>
      </w:rPr>
    </w:pPr>
  </w:p>
  <w:p w14:paraId="7BFBDD77" w14:textId="77777777" w:rsidR="008473EF" w:rsidRDefault="008473EF" w:rsidP="005F3981">
    <w:pPr>
      <w:pStyle w:val="Intestazione"/>
      <w:jc w:val="center"/>
      <w:rPr>
        <w:rFonts w:ascii="Copperplate Gothic Bold" w:hAnsi="Copperplate Gothic Bold"/>
        <w:color w:val="0070C0"/>
        <w:spacing w:val="200"/>
      </w:rPr>
    </w:pPr>
    <w:r w:rsidRPr="000E79B0">
      <w:rPr>
        <w:rFonts w:ascii="Copperplate Gothic Bold" w:hAnsi="Copperplate Gothic Bold"/>
        <w:color w:val="0070C0"/>
        <w:spacing w:val="200"/>
        <w:sz w:val="24"/>
        <w:szCs w:val="24"/>
      </w:rPr>
      <w:t xml:space="preserve"> </w:t>
    </w:r>
    <w:r w:rsidR="005F3981" w:rsidRPr="000E79B0">
      <w:rPr>
        <w:rFonts w:ascii="Copperplate Gothic Bold" w:hAnsi="Copperplate Gothic Bold"/>
        <w:color w:val="0070C0"/>
        <w:spacing w:val="200"/>
        <w:sz w:val="24"/>
        <w:szCs w:val="24"/>
      </w:rPr>
      <w:t>MISTRETTA</w:t>
    </w:r>
  </w:p>
  <w:p w14:paraId="086C100D" w14:textId="77777777" w:rsidR="005F3981" w:rsidRDefault="00723E36" w:rsidP="005F3981">
    <w:pPr>
      <w:pStyle w:val="Intestazione"/>
      <w:jc w:val="center"/>
    </w:pPr>
    <w:r>
      <w:rPr>
        <w:noProof/>
        <w:lang w:eastAsia="it-IT"/>
      </w:rPr>
      <mc:AlternateContent>
        <mc:Choice Requires="wps">
          <w:drawing>
            <wp:anchor distT="0" distB="0" distL="114300" distR="114300" simplePos="0" relativeHeight="251663360" behindDoc="0" locked="0" layoutInCell="1" allowOverlap="1" wp14:anchorId="1AD29822" wp14:editId="1C22FD76">
              <wp:simplePos x="0" y="0"/>
              <wp:positionH relativeFrom="page">
                <wp:align>right</wp:align>
              </wp:positionH>
              <wp:positionV relativeFrom="paragraph">
                <wp:posOffset>132715</wp:posOffset>
              </wp:positionV>
              <wp:extent cx="7559040" cy="7620"/>
              <wp:effectExtent l="0" t="0" r="22860" b="30480"/>
              <wp:wrapThrough wrapText="bothSides">
                <wp:wrapPolygon edited="0">
                  <wp:start x="0" y="0"/>
                  <wp:lineTo x="0" y="54000"/>
                  <wp:lineTo x="21611" y="54000"/>
                  <wp:lineTo x="21611" y="0"/>
                  <wp:lineTo x="0" y="0"/>
                </wp:wrapPolygon>
              </wp:wrapThrough>
              <wp:docPr id="240" name="Connettore diritto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9040" cy="7620"/>
                      </a:xfrm>
                      <a:prstGeom prst="line">
                        <a:avLst/>
                      </a:prstGeom>
                      <a:ln w="158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674A7" id="Connettore diritto 240" o:spid="_x0000_s1026" style="position:absolute;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4pt,10.45pt" to="1139.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" strokecolor="#0070c0" strokeweight="1.25pt">
              <v:stroke joinstyle="miter"/>
              <o:lock v:ext="edit" shapetype="f"/>
              <w10:wrap type="through"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14AC"/>
    <w:multiLevelType w:val="hybridMultilevel"/>
    <w:tmpl w:val="599407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97D73"/>
    <w:multiLevelType w:val="hybridMultilevel"/>
    <w:tmpl w:val="599407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9B6898"/>
    <w:multiLevelType w:val="hybridMultilevel"/>
    <w:tmpl w:val="69C65C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2B5F65"/>
    <w:multiLevelType w:val="multilevel"/>
    <w:tmpl w:val="DD9E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241533"/>
    <w:multiLevelType w:val="multilevel"/>
    <w:tmpl w:val="00E6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4147229">
    <w:abstractNumId w:val="4"/>
  </w:num>
  <w:num w:numId="2" w16cid:durableId="1488277646">
    <w:abstractNumId w:val="3"/>
  </w:num>
  <w:num w:numId="3" w16cid:durableId="61490539">
    <w:abstractNumId w:val="0"/>
  </w:num>
  <w:num w:numId="4" w16cid:durableId="1817842198">
    <w:abstractNumId w:val="1"/>
  </w:num>
  <w:num w:numId="5" w16cid:durableId="3157634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A4D"/>
    <w:rsid w:val="00064CDA"/>
    <w:rsid w:val="00083763"/>
    <w:rsid w:val="00085797"/>
    <w:rsid w:val="000A7155"/>
    <w:rsid w:val="000E79B0"/>
    <w:rsid w:val="000F0EA9"/>
    <w:rsid w:val="000F68FE"/>
    <w:rsid w:val="001140D9"/>
    <w:rsid w:val="00123AAC"/>
    <w:rsid w:val="00143C59"/>
    <w:rsid w:val="001B152C"/>
    <w:rsid w:val="001F0FB7"/>
    <w:rsid w:val="00204139"/>
    <w:rsid w:val="00234F70"/>
    <w:rsid w:val="0024100B"/>
    <w:rsid w:val="002A694F"/>
    <w:rsid w:val="002C14DE"/>
    <w:rsid w:val="002C30DC"/>
    <w:rsid w:val="00345B2C"/>
    <w:rsid w:val="003F0593"/>
    <w:rsid w:val="004658CE"/>
    <w:rsid w:val="004924E9"/>
    <w:rsid w:val="004B2BE7"/>
    <w:rsid w:val="004C3555"/>
    <w:rsid w:val="004E3BEA"/>
    <w:rsid w:val="00521349"/>
    <w:rsid w:val="0052218E"/>
    <w:rsid w:val="00534020"/>
    <w:rsid w:val="005622F9"/>
    <w:rsid w:val="00566A32"/>
    <w:rsid w:val="00594773"/>
    <w:rsid w:val="005F3981"/>
    <w:rsid w:val="00615B24"/>
    <w:rsid w:val="0064312D"/>
    <w:rsid w:val="006437D9"/>
    <w:rsid w:val="00653249"/>
    <w:rsid w:val="0070154B"/>
    <w:rsid w:val="00723E36"/>
    <w:rsid w:val="00741AA6"/>
    <w:rsid w:val="007520A0"/>
    <w:rsid w:val="00763BF7"/>
    <w:rsid w:val="0077447F"/>
    <w:rsid w:val="007B5D32"/>
    <w:rsid w:val="008473EF"/>
    <w:rsid w:val="00875A4D"/>
    <w:rsid w:val="00886F36"/>
    <w:rsid w:val="0089431C"/>
    <w:rsid w:val="008944C5"/>
    <w:rsid w:val="008A5DF7"/>
    <w:rsid w:val="009C31BE"/>
    <w:rsid w:val="00A45A38"/>
    <w:rsid w:val="00A6743E"/>
    <w:rsid w:val="00AF0AD8"/>
    <w:rsid w:val="00B134F2"/>
    <w:rsid w:val="00B4285B"/>
    <w:rsid w:val="00B8600B"/>
    <w:rsid w:val="00BC4ACB"/>
    <w:rsid w:val="00BD3E75"/>
    <w:rsid w:val="00BE7132"/>
    <w:rsid w:val="00C1195F"/>
    <w:rsid w:val="00C81397"/>
    <w:rsid w:val="00CD38E2"/>
    <w:rsid w:val="00CE7BFD"/>
    <w:rsid w:val="00D53EBA"/>
    <w:rsid w:val="00DA02E6"/>
    <w:rsid w:val="00E04E14"/>
    <w:rsid w:val="00E23D82"/>
    <w:rsid w:val="00E72E73"/>
    <w:rsid w:val="00EA5DC4"/>
    <w:rsid w:val="00F44681"/>
    <w:rsid w:val="00F51206"/>
    <w:rsid w:val="00FC1E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0E99F"/>
  <w15:docId w15:val="{D79E6A84-B470-481B-A503-4212F57BE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23AAC"/>
  </w:style>
  <w:style w:type="paragraph" w:styleId="Titolo3">
    <w:name w:val="heading 3"/>
    <w:basedOn w:val="Normale"/>
    <w:next w:val="Normale"/>
    <w:link w:val="Titolo3Carattere"/>
    <w:qFormat/>
    <w:rsid w:val="00BC4ACB"/>
    <w:pPr>
      <w:keepNext/>
      <w:spacing w:after="0" w:line="240" w:lineRule="auto"/>
      <w:jc w:val="center"/>
      <w:outlineLvl w:val="2"/>
    </w:pPr>
    <w:rPr>
      <w:rFonts w:ascii="Times New Roman" w:eastAsia="Times New Roman" w:hAnsi="Times New Roman" w:cs="Times New Roman"/>
      <w:b/>
      <w:bCs/>
      <w:i/>
      <w:i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F68F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F68FE"/>
  </w:style>
  <w:style w:type="paragraph" w:styleId="Pidipagina">
    <w:name w:val="footer"/>
    <w:basedOn w:val="Normale"/>
    <w:link w:val="PidipaginaCarattere"/>
    <w:uiPriority w:val="99"/>
    <w:unhideWhenUsed/>
    <w:rsid w:val="000F68F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F68FE"/>
  </w:style>
  <w:style w:type="character" w:customStyle="1" w:styleId="Titolo3Carattere">
    <w:name w:val="Titolo 3 Carattere"/>
    <w:basedOn w:val="Carpredefinitoparagrafo"/>
    <w:link w:val="Titolo3"/>
    <w:rsid w:val="00BC4ACB"/>
    <w:rPr>
      <w:rFonts w:ascii="Times New Roman" w:eastAsia="Times New Roman" w:hAnsi="Times New Roman" w:cs="Times New Roman"/>
      <w:b/>
      <w:bCs/>
      <w:i/>
      <w:iCs/>
      <w:lang w:eastAsia="it-IT"/>
    </w:rPr>
  </w:style>
  <w:style w:type="paragraph" w:styleId="Corpotesto">
    <w:name w:val="Body Text"/>
    <w:basedOn w:val="Normale"/>
    <w:link w:val="CorpotestoCarattere"/>
    <w:rsid w:val="00BC4ACB"/>
    <w:pPr>
      <w:tabs>
        <w:tab w:val="right" w:leader="dot" w:pos="9639"/>
      </w:tabs>
      <w:spacing w:after="0" w:line="360" w:lineRule="auto"/>
      <w:jc w:val="both"/>
    </w:pPr>
    <w:rPr>
      <w:rFonts w:ascii="Times New Roman" w:eastAsia="Times New Roman" w:hAnsi="Times New Roman" w:cs="Times New Roman"/>
      <w:b/>
      <w:bCs/>
      <w:lang w:eastAsia="it-IT"/>
    </w:rPr>
  </w:style>
  <w:style w:type="character" w:customStyle="1" w:styleId="CorpotestoCarattere">
    <w:name w:val="Corpo testo Carattere"/>
    <w:basedOn w:val="Carpredefinitoparagrafo"/>
    <w:link w:val="Corpotesto"/>
    <w:rsid w:val="00BC4ACB"/>
    <w:rPr>
      <w:rFonts w:ascii="Times New Roman" w:eastAsia="Times New Roman" w:hAnsi="Times New Roman" w:cs="Times New Roman"/>
      <w:b/>
      <w:bCs/>
      <w:lang w:eastAsia="it-IT"/>
    </w:rPr>
  </w:style>
  <w:style w:type="paragraph" w:styleId="NormaleWeb">
    <w:name w:val="Normal (Web)"/>
    <w:basedOn w:val="Normale"/>
    <w:uiPriority w:val="99"/>
    <w:semiHidden/>
    <w:unhideWhenUsed/>
    <w:rsid w:val="00BC4ACB"/>
    <w:pPr>
      <w:spacing w:before="100" w:beforeAutospacing="1" w:after="100" w:afterAutospacing="1" w:line="240" w:lineRule="auto"/>
    </w:pPr>
    <w:rPr>
      <w:rFonts w:ascii="Times New Roman" w:eastAsia="Times New Roman" w:hAnsi="Times New Roman" w:cs="Times New Roman"/>
      <w:sz w:val="24"/>
      <w:szCs w:val="24"/>
      <w:lang w:eastAsia="zh-TW" w:bidi="he-IL"/>
    </w:rPr>
  </w:style>
  <w:style w:type="character" w:styleId="Enfasigrassetto">
    <w:name w:val="Strong"/>
    <w:basedOn w:val="Carpredefinitoparagrafo"/>
    <w:uiPriority w:val="22"/>
    <w:qFormat/>
    <w:rsid w:val="00BC4ACB"/>
    <w:rPr>
      <w:b/>
      <w:bCs/>
    </w:rPr>
  </w:style>
  <w:style w:type="paragraph" w:styleId="Paragrafoelenco">
    <w:name w:val="List Paragraph"/>
    <w:basedOn w:val="Normale"/>
    <w:uiPriority w:val="1"/>
    <w:qFormat/>
    <w:rsid w:val="00064CDA"/>
    <w:pPr>
      <w:ind w:left="720"/>
      <w:contextualSpacing/>
    </w:pPr>
    <w:rPr>
      <w:kern w:val="2"/>
    </w:rPr>
  </w:style>
  <w:style w:type="paragraph" w:styleId="Nessunaspaziatura">
    <w:name w:val="No Spacing"/>
    <w:uiPriority w:val="1"/>
    <w:qFormat/>
    <w:rsid w:val="00064CDA"/>
    <w:pPr>
      <w:spacing w:after="0" w:line="240" w:lineRule="auto"/>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EIS001004@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CENTE\Desktop\A.S.%202021_2022\carta%20intestata%20MANZONI%202021-2022.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intestata MANZONI 2021-2022</Template>
  <TotalTime>1</TotalTime>
  <Pages>3</Pages>
  <Words>1049</Words>
  <Characters>5982</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dc:creator>
  <cp:lastModifiedBy>MARIA GRAZIA ANTINORO</cp:lastModifiedBy>
  <cp:revision>2</cp:revision>
  <dcterms:created xsi:type="dcterms:W3CDTF">2024-01-27T17:23:00Z</dcterms:created>
  <dcterms:modified xsi:type="dcterms:W3CDTF">2024-01-27T17:23:00Z</dcterms:modified>
</cp:coreProperties>
</file>