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9C702" w14:textId="77777777" w:rsidR="002C30DC" w:rsidRDefault="00DA1D85" w:rsidP="00886F36">
      <w:r w:rsidRPr="00DA1D85">
        <w:rPr>
          <w:noProof/>
          <w:lang w:eastAsia="it-IT"/>
        </w:rPr>
        <w:drawing>
          <wp:inline distT="0" distB="0" distL="0" distR="0" wp14:anchorId="03469DFA" wp14:editId="472727FB">
            <wp:extent cx="1592580" cy="1438910"/>
            <wp:effectExtent l="0" t="0" r="762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03" cy="145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48F3C" w14:textId="77777777" w:rsidR="00F31C15" w:rsidRPr="007C21BE" w:rsidRDefault="00F31C15" w:rsidP="00F31C15">
      <w:pPr>
        <w:jc w:val="center"/>
        <w:rPr>
          <w:rFonts w:ascii="Times New Roman" w:hAnsi="Times New Roman" w:cs="Times New Roman"/>
          <w:sz w:val="28"/>
          <w:szCs w:val="28"/>
        </w:rPr>
      </w:pPr>
      <w:r w:rsidRPr="007C21BE">
        <w:rPr>
          <w:rFonts w:ascii="Times New Roman" w:hAnsi="Times New Roman" w:cs="Times New Roman"/>
          <w:sz w:val="28"/>
          <w:szCs w:val="28"/>
        </w:rPr>
        <w:t>PROGETTO ERASMUS +</w:t>
      </w:r>
    </w:p>
    <w:p w14:paraId="6FB7E622" w14:textId="77777777" w:rsidR="00F31C15" w:rsidRPr="007C21BE" w:rsidRDefault="00F31C15" w:rsidP="00F31C15">
      <w:pPr>
        <w:jc w:val="center"/>
        <w:rPr>
          <w:rFonts w:ascii="Times New Roman" w:hAnsi="Times New Roman" w:cs="Times New Roman"/>
          <w:sz w:val="28"/>
          <w:szCs w:val="28"/>
        </w:rPr>
      </w:pPr>
      <w:r w:rsidRPr="007C21BE">
        <w:rPr>
          <w:rFonts w:ascii="Times New Roman" w:hAnsi="Times New Roman" w:cs="Times New Roman"/>
          <w:sz w:val="28"/>
          <w:szCs w:val="28"/>
        </w:rPr>
        <w:t xml:space="preserve">ACCREDITAMENTO </w:t>
      </w:r>
      <w:r w:rsidRPr="007C21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2022-1-IT02-KA120-SCH-000105297</w:t>
      </w:r>
    </w:p>
    <w:p w14:paraId="7D04916C" w14:textId="77777777" w:rsidR="00F31C15" w:rsidRPr="007C21BE" w:rsidRDefault="00F31C15" w:rsidP="00F31C15">
      <w:pPr>
        <w:jc w:val="center"/>
        <w:rPr>
          <w:rFonts w:ascii="Times New Roman" w:hAnsi="Times New Roman" w:cs="Times New Roman"/>
          <w:sz w:val="28"/>
          <w:szCs w:val="28"/>
        </w:rPr>
      </w:pPr>
      <w:r w:rsidRPr="007C21BE">
        <w:rPr>
          <w:rFonts w:ascii="Times New Roman" w:hAnsi="Times New Roman" w:cs="Times New Roman"/>
          <w:sz w:val="28"/>
          <w:szCs w:val="28"/>
        </w:rPr>
        <w:t xml:space="preserve">Progetto </w:t>
      </w:r>
      <w:r w:rsidRPr="007C21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2023-1-IT02-KA121-SCH-000138162</w:t>
      </w:r>
    </w:p>
    <w:p w14:paraId="334BCBCE" w14:textId="77777777" w:rsidR="00F31C15" w:rsidRDefault="00F31C15" w:rsidP="00F31C15">
      <w:pPr>
        <w:jc w:val="center"/>
        <w:rPr>
          <w:rFonts w:ascii="Times New Roman" w:hAnsi="Times New Roman" w:cs="Times New Roman"/>
          <w:sz w:val="28"/>
          <w:szCs w:val="28"/>
        </w:rPr>
      </w:pPr>
      <w:r w:rsidRPr="007C21BE">
        <w:rPr>
          <w:rFonts w:ascii="Times New Roman" w:hAnsi="Times New Roman" w:cs="Times New Roman"/>
          <w:sz w:val="28"/>
          <w:szCs w:val="28"/>
        </w:rPr>
        <w:t>DOMANDA DI PARTECIPAZIONE PER MOBILITA’ STUDENTI</w:t>
      </w:r>
    </w:p>
    <w:p w14:paraId="7DD66324" w14:textId="77777777" w:rsidR="00F31C15" w:rsidRPr="007C21BE" w:rsidRDefault="00F31C15" w:rsidP="00F31C1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A65CF5" w14:textId="77777777" w:rsidR="00F31C15" w:rsidRPr="007C21BE" w:rsidRDefault="00F31C15" w:rsidP="00F31C15">
      <w:pPr>
        <w:jc w:val="both"/>
        <w:rPr>
          <w:rFonts w:ascii="Times New Roman" w:hAnsi="Times New Roman" w:cs="Times New Roman"/>
          <w:sz w:val="28"/>
          <w:szCs w:val="28"/>
        </w:rPr>
      </w:pPr>
      <w:r w:rsidRPr="007C21BE">
        <w:rPr>
          <w:rFonts w:ascii="Times New Roman" w:hAnsi="Times New Roman" w:cs="Times New Roman"/>
          <w:sz w:val="28"/>
          <w:szCs w:val="28"/>
        </w:rPr>
        <w:t xml:space="preserve">Il sottoscritto/a ………………………………………… frequentante nell’a. s. 2023/24 la </w:t>
      </w:r>
      <w:r w:rsidR="00D237D0" w:rsidRPr="007C21BE">
        <w:rPr>
          <w:rFonts w:ascii="Times New Roman" w:hAnsi="Times New Roman" w:cs="Times New Roman"/>
          <w:sz w:val="28"/>
          <w:szCs w:val="28"/>
        </w:rPr>
        <w:t>classe …</w:t>
      </w:r>
      <w:r w:rsidRPr="007C21BE">
        <w:rPr>
          <w:rFonts w:ascii="Times New Roman" w:hAnsi="Times New Roman" w:cs="Times New Roman"/>
          <w:sz w:val="28"/>
          <w:szCs w:val="28"/>
        </w:rPr>
        <w:t>………</w:t>
      </w:r>
      <w:r w:rsidR="00D237D0" w:rsidRPr="007C21BE">
        <w:rPr>
          <w:rFonts w:ascii="Times New Roman" w:hAnsi="Times New Roman" w:cs="Times New Roman"/>
          <w:sz w:val="28"/>
          <w:szCs w:val="28"/>
        </w:rPr>
        <w:t>Sez.</w:t>
      </w:r>
      <w:r w:rsidRPr="007C21BE">
        <w:rPr>
          <w:rFonts w:ascii="Times New Roman" w:hAnsi="Times New Roman" w:cs="Times New Roman"/>
          <w:sz w:val="28"/>
          <w:szCs w:val="28"/>
        </w:rPr>
        <w:t xml:space="preserve"> ……… Indirizzo ……………………………</w:t>
      </w:r>
    </w:p>
    <w:p w14:paraId="1D48E6AB" w14:textId="77777777" w:rsidR="00F31C15" w:rsidRPr="007C21BE" w:rsidRDefault="00F31C15" w:rsidP="00F31C1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21BE">
        <w:rPr>
          <w:rFonts w:ascii="Times New Roman" w:hAnsi="Times New Roman" w:cs="Times New Roman"/>
          <w:b/>
          <w:bCs/>
          <w:sz w:val="28"/>
          <w:szCs w:val="28"/>
        </w:rPr>
        <w:t>CHIEDE</w:t>
      </w:r>
    </w:p>
    <w:p w14:paraId="10C5E26D" w14:textId="77777777" w:rsidR="00F31C15" w:rsidRDefault="00F31C15" w:rsidP="00F31C15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C21BE">
        <w:rPr>
          <w:rFonts w:ascii="Times New Roman" w:hAnsi="Times New Roman" w:cs="Times New Roman"/>
          <w:sz w:val="28"/>
          <w:szCs w:val="28"/>
        </w:rPr>
        <w:t>di poter partecipare alla selezione per</w:t>
      </w:r>
      <w:r>
        <w:rPr>
          <w:rFonts w:ascii="Times New Roman" w:hAnsi="Times New Roman" w:cs="Times New Roman"/>
          <w:sz w:val="28"/>
          <w:szCs w:val="28"/>
        </w:rPr>
        <w:t xml:space="preserve"> una</w:t>
      </w:r>
      <w:r w:rsidRPr="007C21BE">
        <w:rPr>
          <w:rFonts w:ascii="Times New Roman" w:hAnsi="Times New Roman" w:cs="Times New Roman"/>
          <w:sz w:val="28"/>
          <w:szCs w:val="28"/>
        </w:rPr>
        <w:t xml:space="preserve"> mobilità di gruppo di studenti (10 giorni +2 di viaggio)</w:t>
      </w:r>
      <w:r>
        <w:rPr>
          <w:rFonts w:ascii="Times New Roman" w:hAnsi="Times New Roman" w:cs="Times New Roman"/>
          <w:sz w:val="28"/>
          <w:szCs w:val="28"/>
        </w:rPr>
        <w:t>, che si terrà in un Paese dell’Unione Europea</w:t>
      </w:r>
      <w:r w:rsidRPr="007C21BE">
        <w:rPr>
          <w:rFonts w:ascii="Times New Roman" w:hAnsi="Times New Roman" w:cs="Times New Roman"/>
          <w:sz w:val="28"/>
          <w:szCs w:val="28"/>
        </w:rPr>
        <w:t xml:space="preserve"> nell’ambito del Progetto Erasmus+ </w:t>
      </w:r>
      <w:r w:rsidRPr="007C21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2023-1-IT02-KA121-SCH-000138162</w:t>
      </w:r>
    </w:p>
    <w:p w14:paraId="128C1AD6" w14:textId="77777777" w:rsidR="00F31C15" w:rsidRPr="007C21BE" w:rsidRDefault="00F31C15" w:rsidP="00F31C15">
      <w:pPr>
        <w:jc w:val="both"/>
        <w:rPr>
          <w:rFonts w:ascii="Times New Roman" w:hAnsi="Times New Roman" w:cs="Times New Roman"/>
          <w:sz w:val="28"/>
          <w:szCs w:val="28"/>
        </w:rPr>
      </w:pPr>
      <w:r w:rsidRPr="007C21BE">
        <w:rPr>
          <w:rFonts w:ascii="Times New Roman" w:hAnsi="Times New Roman" w:cs="Times New Roman"/>
          <w:sz w:val="28"/>
          <w:szCs w:val="28"/>
        </w:rPr>
        <w:t>Il/la sottoscritto/a dichiara di:</w:t>
      </w:r>
    </w:p>
    <w:p w14:paraId="23EE2FCD" w14:textId="77777777" w:rsidR="00F31C15" w:rsidRPr="007C21BE" w:rsidRDefault="00C226EE" w:rsidP="00F31C15">
      <w:pPr>
        <w:pStyle w:val="Paragrafoelenco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21BE">
        <w:rPr>
          <w:rFonts w:ascii="Times New Roman" w:hAnsi="Times New Roman" w:cs="Times New Roman"/>
          <w:sz w:val="28"/>
          <w:szCs w:val="28"/>
        </w:rPr>
        <w:t>Aver</w:t>
      </w:r>
      <w:r w:rsidR="00F31C15" w:rsidRPr="007C21BE">
        <w:rPr>
          <w:rFonts w:ascii="Times New Roman" w:hAnsi="Times New Roman" w:cs="Times New Roman"/>
          <w:sz w:val="28"/>
          <w:szCs w:val="28"/>
        </w:rPr>
        <w:t xml:space="preserve"> riportato nello scrutinio finale dell’a. s. 202</w:t>
      </w:r>
      <w:r w:rsidR="00D237D0">
        <w:rPr>
          <w:rFonts w:ascii="Times New Roman" w:hAnsi="Times New Roman" w:cs="Times New Roman"/>
          <w:sz w:val="28"/>
          <w:szCs w:val="28"/>
        </w:rPr>
        <w:t>3</w:t>
      </w:r>
      <w:r w:rsidR="00F31C15" w:rsidRPr="007C21BE">
        <w:rPr>
          <w:rFonts w:ascii="Times New Roman" w:hAnsi="Times New Roman" w:cs="Times New Roman"/>
          <w:sz w:val="28"/>
          <w:szCs w:val="28"/>
        </w:rPr>
        <w:t>/2</w:t>
      </w:r>
      <w:r w:rsidR="00D237D0">
        <w:rPr>
          <w:rFonts w:ascii="Times New Roman" w:hAnsi="Times New Roman" w:cs="Times New Roman"/>
          <w:sz w:val="28"/>
          <w:szCs w:val="28"/>
        </w:rPr>
        <w:t>4</w:t>
      </w:r>
      <w:r w:rsidR="00F31C15" w:rsidRPr="007C21BE">
        <w:rPr>
          <w:rFonts w:ascii="Times New Roman" w:hAnsi="Times New Roman" w:cs="Times New Roman"/>
          <w:sz w:val="28"/>
          <w:szCs w:val="28"/>
        </w:rPr>
        <w:t xml:space="preserve"> la seguente media: </w:t>
      </w:r>
      <w:proofErr w:type="gramStart"/>
      <w:r w:rsidR="00F31C15" w:rsidRPr="007C21BE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31C15" w:rsidRPr="007C21BE">
        <w:rPr>
          <w:rFonts w:ascii="Times New Roman" w:hAnsi="Times New Roman" w:cs="Times New Roman"/>
          <w:sz w:val="28"/>
          <w:szCs w:val="28"/>
        </w:rPr>
        <w:t>.</w:t>
      </w:r>
    </w:p>
    <w:p w14:paraId="03AC9DD3" w14:textId="77777777" w:rsidR="00F31C15" w:rsidRPr="007C21BE" w:rsidRDefault="00C226EE" w:rsidP="00F31C15">
      <w:pPr>
        <w:pStyle w:val="Paragrafoelenco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21BE">
        <w:rPr>
          <w:rFonts w:ascii="Times New Roman" w:hAnsi="Times New Roman" w:cs="Times New Roman"/>
          <w:sz w:val="28"/>
          <w:szCs w:val="28"/>
        </w:rPr>
        <w:t>Aver</w:t>
      </w:r>
      <w:r w:rsidR="00F31C15" w:rsidRPr="007C21BE">
        <w:rPr>
          <w:rFonts w:ascii="Times New Roman" w:hAnsi="Times New Roman" w:cs="Times New Roman"/>
          <w:sz w:val="28"/>
          <w:szCs w:val="28"/>
        </w:rPr>
        <w:t xml:space="preserve"> riportato nello scr</w:t>
      </w:r>
      <w:r>
        <w:rPr>
          <w:rFonts w:ascii="Times New Roman" w:hAnsi="Times New Roman" w:cs="Times New Roman"/>
          <w:sz w:val="28"/>
          <w:szCs w:val="28"/>
        </w:rPr>
        <w:t>utinio finale dell’a. s. 202</w:t>
      </w:r>
      <w:r w:rsidR="00D237D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/</w:t>
      </w:r>
      <w:r w:rsidR="00F31C15" w:rsidRPr="007C21BE">
        <w:rPr>
          <w:rFonts w:ascii="Times New Roman" w:hAnsi="Times New Roman" w:cs="Times New Roman"/>
          <w:sz w:val="28"/>
          <w:szCs w:val="28"/>
        </w:rPr>
        <w:t>2</w:t>
      </w:r>
      <w:r w:rsidR="00D237D0">
        <w:rPr>
          <w:rFonts w:ascii="Times New Roman" w:hAnsi="Times New Roman" w:cs="Times New Roman"/>
          <w:sz w:val="28"/>
          <w:szCs w:val="28"/>
        </w:rPr>
        <w:t>4</w:t>
      </w:r>
      <w:r w:rsidR="00F31C15" w:rsidRPr="007C21BE">
        <w:rPr>
          <w:rFonts w:ascii="Times New Roman" w:hAnsi="Times New Roman" w:cs="Times New Roman"/>
          <w:sz w:val="28"/>
          <w:szCs w:val="28"/>
        </w:rPr>
        <w:t xml:space="preserve"> la seguente valutazione in lingua inglese: ………….</w:t>
      </w:r>
      <w:r w:rsidR="00D237D0">
        <w:rPr>
          <w:rFonts w:ascii="Times New Roman" w:hAnsi="Times New Roman" w:cs="Times New Roman"/>
          <w:sz w:val="28"/>
          <w:szCs w:val="28"/>
        </w:rPr>
        <w:t xml:space="preserve"> E in lingua francese ……….</w:t>
      </w:r>
    </w:p>
    <w:p w14:paraId="102F4CAC" w14:textId="77777777" w:rsidR="00F31C15" w:rsidRPr="007C21BE" w:rsidRDefault="00C226EE" w:rsidP="00F31C15">
      <w:pPr>
        <w:pStyle w:val="Paragrafoelenco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21BE">
        <w:rPr>
          <w:rFonts w:ascii="Times New Roman" w:hAnsi="Times New Roman" w:cs="Times New Roman"/>
          <w:sz w:val="28"/>
          <w:szCs w:val="28"/>
        </w:rPr>
        <w:t>Aver</w:t>
      </w:r>
      <w:r w:rsidR="00F31C15" w:rsidRPr="007C21BE">
        <w:rPr>
          <w:rFonts w:ascii="Times New Roman" w:hAnsi="Times New Roman" w:cs="Times New Roman"/>
          <w:sz w:val="28"/>
          <w:szCs w:val="28"/>
        </w:rPr>
        <w:t xml:space="preserve"> riportato nello scr</w:t>
      </w:r>
      <w:r>
        <w:rPr>
          <w:rFonts w:ascii="Times New Roman" w:hAnsi="Times New Roman" w:cs="Times New Roman"/>
          <w:sz w:val="28"/>
          <w:szCs w:val="28"/>
        </w:rPr>
        <w:t>utinio finale dell’a. s. 202</w:t>
      </w:r>
      <w:r w:rsidR="00D237D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/</w:t>
      </w:r>
      <w:r w:rsidR="00F31C15" w:rsidRPr="007C21BE">
        <w:rPr>
          <w:rFonts w:ascii="Times New Roman" w:hAnsi="Times New Roman" w:cs="Times New Roman"/>
          <w:sz w:val="28"/>
          <w:szCs w:val="28"/>
        </w:rPr>
        <w:t>2</w:t>
      </w:r>
      <w:r w:rsidR="00D237D0">
        <w:rPr>
          <w:rFonts w:ascii="Times New Roman" w:hAnsi="Times New Roman" w:cs="Times New Roman"/>
          <w:sz w:val="28"/>
          <w:szCs w:val="28"/>
        </w:rPr>
        <w:t>4</w:t>
      </w:r>
      <w:r w:rsidR="00F31C15" w:rsidRPr="007C21BE">
        <w:rPr>
          <w:rFonts w:ascii="Times New Roman" w:hAnsi="Times New Roman" w:cs="Times New Roman"/>
          <w:sz w:val="28"/>
          <w:szCs w:val="28"/>
        </w:rPr>
        <w:t xml:space="preserve"> la seguente valutazione nel comportamento ……</w:t>
      </w:r>
      <w:proofErr w:type="gramStart"/>
      <w:r w:rsidR="00F31C15" w:rsidRPr="007C21BE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31C15" w:rsidRPr="007C21BE">
        <w:rPr>
          <w:rFonts w:ascii="Times New Roman" w:hAnsi="Times New Roman" w:cs="Times New Roman"/>
          <w:sz w:val="28"/>
          <w:szCs w:val="28"/>
        </w:rPr>
        <w:t>.</w:t>
      </w:r>
    </w:p>
    <w:p w14:paraId="019D0BA0" w14:textId="77777777" w:rsidR="00F31C15" w:rsidRDefault="00C226EE" w:rsidP="00F31C15">
      <w:pPr>
        <w:pStyle w:val="Paragrafoelenco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21BE">
        <w:rPr>
          <w:rFonts w:ascii="Times New Roman" w:hAnsi="Times New Roman" w:cs="Times New Roman"/>
          <w:sz w:val="28"/>
          <w:szCs w:val="28"/>
        </w:rPr>
        <w:t>Non</w:t>
      </w:r>
      <w:r w:rsidR="00F31C15" w:rsidRPr="007C21BE">
        <w:rPr>
          <w:rFonts w:ascii="Times New Roman" w:hAnsi="Times New Roman" w:cs="Times New Roman"/>
          <w:sz w:val="28"/>
          <w:szCs w:val="28"/>
        </w:rPr>
        <w:t xml:space="preserve"> avere riportato provvedimenti disciplinari nel corrente anno scolastico</w:t>
      </w:r>
    </w:p>
    <w:p w14:paraId="00D3A1E4" w14:textId="77777777" w:rsidR="00D237D0" w:rsidRDefault="00D237D0" w:rsidP="00F31C15">
      <w:pPr>
        <w:pStyle w:val="Paragrafoelenco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Di aver partecipato al percorso formativo </w:t>
      </w:r>
      <w:r w:rsidR="00366E1E">
        <w:rPr>
          <w:rFonts w:ascii="Times New Roman" w:hAnsi="Times New Roman" w:cs="Times New Roman"/>
          <w:sz w:val="28"/>
          <w:szCs w:val="28"/>
        </w:rPr>
        <w:t>PNRR…………………………</w:t>
      </w:r>
    </w:p>
    <w:p w14:paraId="51F6541C" w14:textId="77777777" w:rsidR="00F31C15" w:rsidRPr="006C057A" w:rsidRDefault="00F31C15" w:rsidP="00F31C1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C057A">
        <w:rPr>
          <w:rFonts w:ascii="Times New Roman" w:hAnsi="Times New Roman" w:cs="Times New Roman"/>
          <w:sz w:val="28"/>
          <w:szCs w:val="28"/>
        </w:rPr>
        <w:t>Allega alla presente richiesta:</w:t>
      </w:r>
    </w:p>
    <w:p w14:paraId="7205A8EB" w14:textId="77777777" w:rsidR="00F31C15" w:rsidRDefault="00F31C15" w:rsidP="00F31C15">
      <w:pPr>
        <w:pStyle w:val="Paragrafoelenco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21BE">
        <w:rPr>
          <w:rFonts w:ascii="Times New Roman" w:hAnsi="Times New Roman" w:cs="Times New Roman"/>
          <w:sz w:val="28"/>
          <w:szCs w:val="28"/>
        </w:rPr>
        <w:t>Scheda valutaz</w:t>
      </w:r>
      <w:r w:rsidR="00366E1E">
        <w:rPr>
          <w:rFonts w:ascii="Times New Roman" w:hAnsi="Times New Roman" w:cs="Times New Roman"/>
          <w:sz w:val="28"/>
          <w:szCs w:val="28"/>
        </w:rPr>
        <w:t>ioni scrutinio finale a. s. 2023/24</w:t>
      </w:r>
    </w:p>
    <w:p w14:paraId="5E2E42CB" w14:textId="77777777" w:rsidR="00F31C15" w:rsidRDefault="00F31C15" w:rsidP="00F31C15">
      <w:pPr>
        <w:pStyle w:val="Paragrafoelenco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21BE">
        <w:rPr>
          <w:rFonts w:ascii="Times New Roman" w:hAnsi="Times New Roman" w:cs="Times New Roman"/>
          <w:sz w:val="28"/>
          <w:szCs w:val="28"/>
        </w:rPr>
        <w:t>Consenso dei genitori</w:t>
      </w:r>
    </w:p>
    <w:p w14:paraId="2FC556AA" w14:textId="77777777" w:rsidR="00F31C15" w:rsidRPr="007C21BE" w:rsidRDefault="00F31C15" w:rsidP="00F31C15">
      <w:pPr>
        <w:pStyle w:val="Paragrafoelenco"/>
        <w:jc w:val="both"/>
        <w:rPr>
          <w:rFonts w:ascii="Times New Roman" w:hAnsi="Times New Roman" w:cs="Times New Roman"/>
          <w:sz w:val="28"/>
          <w:szCs w:val="28"/>
        </w:rPr>
      </w:pPr>
    </w:p>
    <w:p w14:paraId="409A8755" w14:textId="77777777" w:rsidR="00F31C15" w:rsidRDefault="00F31C15" w:rsidP="00366E1E">
      <w:pPr>
        <w:jc w:val="both"/>
      </w:pPr>
      <w:r w:rsidRPr="007C21BE">
        <w:rPr>
          <w:rFonts w:ascii="Times New Roman" w:hAnsi="Times New Roman" w:cs="Times New Roman"/>
          <w:sz w:val="28"/>
          <w:szCs w:val="28"/>
        </w:rPr>
        <w:t>Data                                                                                     Firma</w:t>
      </w:r>
    </w:p>
    <w:sectPr w:rsidR="00F31C15" w:rsidSect="00345B2C">
      <w:headerReference w:type="default" r:id="rId8"/>
      <w:footerReference w:type="default" r:id="rId9"/>
      <w:pgSz w:w="11906" w:h="16838"/>
      <w:pgMar w:top="1843" w:right="1134" w:bottom="2127" w:left="1134" w:header="113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AF36F" w14:textId="77777777" w:rsidR="00E723EF" w:rsidRDefault="00E723EF" w:rsidP="000F68FE">
      <w:pPr>
        <w:spacing w:after="0" w:line="240" w:lineRule="auto"/>
      </w:pPr>
      <w:r>
        <w:separator/>
      </w:r>
    </w:p>
  </w:endnote>
  <w:endnote w:type="continuationSeparator" w:id="0">
    <w:p w14:paraId="52DA4195" w14:textId="77777777" w:rsidR="00E723EF" w:rsidRDefault="00E723EF" w:rsidP="000F6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ans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page" w:horzAnchor="page" w:tblpXSpec="center" w:tblpY="15140"/>
      <w:tblOverlap w:val="never"/>
      <w:tblW w:w="11733" w:type="dxa"/>
      <w:tblBorders>
        <w:top w:val="single" w:sz="18" w:space="0" w:color="4472C4" w:themeColor="accent1"/>
        <w:bottom w:val="single" w:sz="18" w:space="0" w:color="4472C4" w:themeColor="accent1"/>
      </w:tblBorders>
      <w:tblLayout w:type="fixed"/>
      <w:tblLook w:val="04A0" w:firstRow="1" w:lastRow="0" w:firstColumn="1" w:lastColumn="0" w:noHBand="0" w:noVBand="1"/>
    </w:tblPr>
    <w:tblGrid>
      <w:gridCol w:w="2018"/>
      <w:gridCol w:w="7638"/>
      <w:gridCol w:w="2077"/>
    </w:tblGrid>
    <w:tr w:rsidR="0064312D" w:rsidRPr="000F68FE" w14:paraId="31DEB349" w14:textId="77777777" w:rsidTr="002C30DC">
      <w:trPr>
        <w:trHeight w:val="777"/>
      </w:trPr>
      <w:tc>
        <w:tcPr>
          <w:tcW w:w="2018" w:type="dxa"/>
          <w:vAlign w:val="center"/>
        </w:tcPr>
        <w:p w14:paraId="305B3244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b/>
              <w:i/>
              <w:sz w:val="16"/>
              <w:szCs w:val="16"/>
            </w:rPr>
          </w:pPr>
        </w:p>
      </w:tc>
      <w:tc>
        <w:tcPr>
          <w:tcW w:w="7638" w:type="dxa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35A42FE6" w14:textId="77777777" w:rsidR="0064312D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b/>
              <w:i/>
              <w:sz w:val="16"/>
              <w:szCs w:val="16"/>
            </w:rPr>
            <w:t>Istituto di Istruzione Superiore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</w:rPr>
            <w:t xml:space="preserve"> </w:t>
          </w:r>
          <w:r w:rsidRPr="000F68FE">
            <w:rPr>
              <w:rFonts w:ascii="Cambria" w:eastAsia="Calibri" w:hAnsi="Cambria" w:cs="Times New Roman"/>
              <w:b/>
              <w:i/>
              <w:sz w:val="16"/>
              <w:szCs w:val="16"/>
            </w:rPr>
            <w:t>“Alessandro Manzoni”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</w:t>
          </w:r>
        </w:p>
        <w:p w14:paraId="76CE522F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>Via Nazionale, 182 - 98073 MISTRETTA</w:t>
          </w:r>
        </w:p>
        <w:p w14:paraId="6433C7CA" w14:textId="77777777" w:rsidR="0064312D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>Con sedi associate</w:t>
          </w:r>
          <w:r>
            <w:rPr>
              <w:rFonts w:ascii="Cambria" w:eastAsia="Calibri" w:hAnsi="Cambria" w:cs="Times New Roman"/>
              <w:sz w:val="16"/>
              <w:szCs w:val="16"/>
            </w:rPr>
            <w:t>: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Liceo Classico e Liceo Scientifico </w:t>
          </w:r>
          <w:r>
            <w:rPr>
              <w:rFonts w:ascii="Cambria" w:eastAsia="Calibri" w:hAnsi="Cambria" w:cs="Times New Roman"/>
              <w:sz w:val="16"/>
              <w:szCs w:val="16"/>
            </w:rPr>
            <w:t>–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Mistretta</w:t>
          </w:r>
          <w:r>
            <w:rPr>
              <w:rFonts w:ascii="Cambria" w:eastAsia="Calibri" w:hAnsi="Cambria" w:cs="Times New Roman"/>
              <w:sz w:val="16"/>
              <w:szCs w:val="16"/>
            </w:rPr>
            <w:t xml:space="preserve"> </w:t>
          </w:r>
        </w:p>
        <w:p w14:paraId="31846DD2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Istituto Tecnico per il Turismo - S. Stefano di Camastra </w:t>
          </w:r>
          <w:r>
            <w:rPr>
              <w:rFonts w:ascii="Cambria" w:eastAsia="Calibri" w:hAnsi="Cambria" w:cs="Times New Roman"/>
              <w:sz w:val="16"/>
              <w:szCs w:val="16"/>
            </w:rPr>
            <w:t>-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Istituto Tecnico Agrario - Caronia</w:t>
          </w:r>
        </w:p>
        <w:p w14:paraId="4075D82C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>Codice meccanografico MEIS001004 - C.F. 85000490830</w:t>
          </w:r>
        </w:p>
        <w:p w14:paraId="03F2E362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Web: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</w:rPr>
            <w:t>www.iismanzoni.edu.it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- e-mail: </w:t>
          </w:r>
          <w:hyperlink r:id="rId1" w:history="1">
            <w:r w:rsidRPr="000F68FE">
              <w:rPr>
                <w:rFonts w:ascii="Cambria" w:eastAsia="Calibri" w:hAnsi="Cambria" w:cs="Times New Roman"/>
                <w:b/>
                <w:sz w:val="16"/>
                <w:szCs w:val="16"/>
              </w:rPr>
              <w:t>MEIS001004@istruzione.it</w:t>
            </w:r>
          </w:hyperlink>
        </w:p>
        <w:p w14:paraId="1809E073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libri" w:eastAsia="Calibri" w:hAnsi="Calibri" w:cs="Times New Roman"/>
              <w:lang w:val="es-AR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  <w:lang w:val="es-AR"/>
            </w:rPr>
            <w:t xml:space="preserve">Tel: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  <w:lang w:val="es-AR"/>
            </w:rPr>
            <w:t>+39 0921 381135</w:t>
          </w:r>
          <w:r w:rsidRPr="000F68FE">
            <w:rPr>
              <w:rFonts w:ascii="Cambria" w:eastAsia="Calibri" w:hAnsi="Cambria" w:cs="Times New Roman"/>
              <w:sz w:val="16"/>
              <w:szCs w:val="16"/>
              <w:lang w:val="es-AR"/>
            </w:rPr>
            <w:t xml:space="preserve"> - Tel. D.S.: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  <w:lang w:val="es-AR"/>
            </w:rPr>
            <w:t>+39 0921 383528</w:t>
          </w:r>
          <w:r w:rsidRPr="000F68FE">
            <w:rPr>
              <w:rFonts w:ascii="Cambria" w:eastAsia="Calibri" w:hAnsi="Cambria" w:cs="Times New Roman"/>
              <w:sz w:val="16"/>
              <w:szCs w:val="16"/>
              <w:lang w:val="es-AR"/>
            </w:rPr>
            <w:t xml:space="preserve"> - Fax: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  <w:lang w:val="es-AR"/>
            </w:rPr>
            <w:t>+39 0921 383390</w:t>
          </w:r>
        </w:p>
      </w:tc>
      <w:tc>
        <w:tcPr>
          <w:tcW w:w="2077" w:type="dxa"/>
          <w:vAlign w:val="center"/>
        </w:tcPr>
        <w:p w14:paraId="4DF457F2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b/>
              <w:i/>
              <w:sz w:val="16"/>
              <w:szCs w:val="16"/>
            </w:rPr>
          </w:pPr>
        </w:p>
      </w:tc>
    </w:tr>
  </w:tbl>
  <w:p w14:paraId="4790BF3A" w14:textId="77777777" w:rsidR="000F68FE" w:rsidRDefault="000F68FE" w:rsidP="000F68F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3ED58" w14:textId="77777777" w:rsidR="00E723EF" w:rsidRDefault="00E723EF" w:rsidP="000F68FE">
      <w:pPr>
        <w:spacing w:after="0" w:line="240" w:lineRule="auto"/>
      </w:pPr>
      <w:r>
        <w:separator/>
      </w:r>
    </w:p>
  </w:footnote>
  <w:footnote w:type="continuationSeparator" w:id="0">
    <w:p w14:paraId="4568E424" w14:textId="77777777" w:rsidR="00E723EF" w:rsidRDefault="00E723EF" w:rsidP="000F6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340D3" w14:textId="77777777" w:rsidR="008473EF" w:rsidRDefault="00345B2C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>
      <w:rPr>
        <w:rFonts w:ascii="Copperplate Gothic Bold" w:hAnsi="Copperplate Gothic Bold"/>
        <w:noProof/>
        <w:color w:val="0070C0"/>
        <w:spacing w:val="200"/>
        <w:sz w:val="24"/>
        <w:szCs w:val="24"/>
        <w:lang w:eastAsia="it-IT"/>
      </w:rPr>
      <w:drawing>
        <wp:anchor distT="0" distB="0" distL="114300" distR="114300" simplePos="0" relativeHeight="251657215" behindDoc="0" locked="0" layoutInCell="1" allowOverlap="1" wp14:anchorId="20416154" wp14:editId="073FA784">
          <wp:simplePos x="0" y="0"/>
          <wp:positionH relativeFrom="margin">
            <wp:posOffset>5299710</wp:posOffset>
          </wp:positionH>
          <wp:positionV relativeFrom="page">
            <wp:posOffset>171450</wp:posOffset>
          </wp:positionV>
          <wp:extent cx="742950" cy="838200"/>
          <wp:effectExtent l="19050" t="0" r="0" b="0"/>
          <wp:wrapNone/>
          <wp:docPr id="236" name="Immagine 236" descr="Stemma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7" descr="Stemma Repubbl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F0EA9">
      <w:rPr>
        <w:rFonts w:ascii="Copperplate Gothic Bold" w:hAnsi="Copperplate Gothic Bold"/>
        <w:noProof/>
        <w:color w:val="0070C0"/>
        <w:spacing w:val="200"/>
        <w:sz w:val="24"/>
        <w:szCs w:val="24"/>
        <w:lang w:eastAsia="it-IT"/>
      </w:rPr>
      <w:drawing>
        <wp:anchor distT="0" distB="0" distL="114300" distR="114300" simplePos="0" relativeHeight="251665408" behindDoc="0" locked="0" layoutInCell="1" allowOverlap="1" wp14:anchorId="300A17D2" wp14:editId="0E4094DB">
          <wp:simplePos x="0" y="0"/>
          <wp:positionH relativeFrom="margin">
            <wp:posOffset>-3810</wp:posOffset>
          </wp:positionH>
          <wp:positionV relativeFrom="paragraph">
            <wp:posOffset>104140</wp:posOffset>
          </wp:positionV>
          <wp:extent cx="861060" cy="86106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861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2ABB44" w14:textId="77777777" w:rsidR="000F68FE" w:rsidRPr="000E79B0" w:rsidRDefault="0064312D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61312" behindDoc="0" locked="1" layoutInCell="1" allowOverlap="1" wp14:anchorId="5E9B468F" wp14:editId="05EED437">
          <wp:simplePos x="0" y="0"/>
          <wp:positionH relativeFrom="page">
            <wp:posOffset>6591300</wp:posOffset>
          </wp:positionH>
          <wp:positionV relativeFrom="page">
            <wp:posOffset>9875520</wp:posOffset>
          </wp:positionV>
          <wp:extent cx="421640" cy="510540"/>
          <wp:effectExtent l="0" t="0" r="0" b="3810"/>
          <wp:wrapNone/>
          <wp:docPr id="235" name="Immagine 235" descr="Stemma Regione Sicil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Stemma Regione Sicili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6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59264" behindDoc="0" locked="1" layoutInCell="1" allowOverlap="1" wp14:anchorId="364FE38D" wp14:editId="31D95A16">
          <wp:simplePos x="0" y="0"/>
          <wp:positionH relativeFrom="page">
            <wp:posOffset>480695</wp:posOffset>
          </wp:positionH>
          <wp:positionV relativeFrom="page">
            <wp:posOffset>9879965</wp:posOffset>
          </wp:positionV>
          <wp:extent cx="620395" cy="414020"/>
          <wp:effectExtent l="0" t="0" r="8255" b="5080"/>
          <wp:wrapNone/>
          <wp:docPr id="237" name="Immagine 237" descr="Logo_Euro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Logo_Europ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F3981" w:rsidRPr="000E79B0">
      <w:rPr>
        <w:rFonts w:ascii="Copperplate Gothic Bold" w:hAnsi="Copperplate Gothic Bold"/>
        <w:color w:val="0070C0"/>
        <w:spacing w:val="20"/>
        <w:sz w:val="24"/>
        <w:szCs w:val="24"/>
      </w:rPr>
      <w:t>ISTITUTO DI ISTRUZIONE SUPERIORE</w:t>
    </w:r>
  </w:p>
  <w:p w14:paraId="5D5EE6A9" w14:textId="77777777" w:rsidR="005F3981" w:rsidRPr="000E79B0" w:rsidRDefault="005F3981" w:rsidP="000F68FE">
    <w:pPr>
      <w:pStyle w:val="Intestazione"/>
      <w:jc w:val="center"/>
      <w:rPr>
        <w:rFonts w:ascii="Copperplate Gothic Bold" w:hAnsi="Copperplate Gothic Bold" w:cs="Courier New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“</w:t>
    </w:r>
    <w:r w:rsidRPr="000E79B0">
      <w:rPr>
        <w:rFonts w:ascii="Copperplate Gothic Bold" w:hAnsi="Copperplate Gothic Bold"/>
        <w:color w:val="0070C0"/>
        <w:spacing w:val="20"/>
        <w:sz w:val="24"/>
        <w:szCs w:val="24"/>
      </w:rPr>
      <w:t>ALESSANDRO MANZONI</w:t>
    </w: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”</w:t>
    </w:r>
  </w:p>
  <w:p w14:paraId="1CC3BBC3" w14:textId="77777777" w:rsidR="008473EF" w:rsidRPr="000E79B0" w:rsidRDefault="008473EF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</w:p>
  <w:p w14:paraId="1C06DD91" w14:textId="77777777" w:rsidR="008473EF" w:rsidRDefault="008473EF" w:rsidP="005F3981">
    <w:pPr>
      <w:pStyle w:val="Intestazione"/>
      <w:jc w:val="center"/>
      <w:rPr>
        <w:rFonts w:ascii="Copperplate Gothic Bold" w:hAnsi="Copperplate Gothic Bold"/>
        <w:color w:val="0070C0"/>
        <w:spacing w:val="200"/>
      </w:rPr>
    </w:pPr>
    <w:r w:rsidRPr="000E79B0">
      <w:rPr>
        <w:rFonts w:ascii="Copperplate Gothic Bold" w:hAnsi="Copperplate Gothic Bold"/>
        <w:color w:val="0070C0"/>
        <w:spacing w:val="200"/>
        <w:sz w:val="24"/>
        <w:szCs w:val="24"/>
      </w:rPr>
      <w:t xml:space="preserve"> </w:t>
    </w:r>
    <w:r w:rsidR="005F3981" w:rsidRPr="000E79B0">
      <w:rPr>
        <w:rFonts w:ascii="Copperplate Gothic Bold" w:hAnsi="Copperplate Gothic Bold"/>
        <w:color w:val="0070C0"/>
        <w:spacing w:val="200"/>
        <w:sz w:val="24"/>
        <w:szCs w:val="24"/>
      </w:rPr>
      <w:t>MISTRETTA</w:t>
    </w:r>
  </w:p>
  <w:p w14:paraId="4E6EC038" w14:textId="77777777" w:rsidR="005F3981" w:rsidRDefault="006879B2" w:rsidP="005F3981">
    <w:pPr>
      <w:pStyle w:val="Intestazione"/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61CADE" wp14:editId="14B08E6D">
              <wp:simplePos x="0" y="0"/>
              <wp:positionH relativeFrom="page">
                <wp:align>right</wp:align>
              </wp:positionH>
              <wp:positionV relativeFrom="paragraph">
                <wp:posOffset>132715</wp:posOffset>
              </wp:positionV>
              <wp:extent cx="7559040" cy="7620"/>
              <wp:effectExtent l="0" t="0" r="22860" b="30480"/>
              <wp:wrapThrough wrapText="bothSides">
                <wp:wrapPolygon edited="0">
                  <wp:start x="0" y="0"/>
                  <wp:lineTo x="0" y="54000"/>
                  <wp:lineTo x="21611" y="54000"/>
                  <wp:lineTo x="21611" y="0"/>
                  <wp:lineTo x="0" y="0"/>
                </wp:wrapPolygon>
              </wp:wrapThrough>
              <wp:docPr id="240" name="Connettore diritto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59040" cy="7620"/>
                      </a:xfrm>
                      <a:prstGeom prst="line">
                        <a:avLst/>
                      </a:prstGeom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AB9517" id="Connettore diritto 24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44pt,10.45pt" to="1139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" strokecolor="#0070c0" strokeweight="1.25pt">
              <v:stroke joinstyle="miter"/>
              <o:lock v:ext="edit" shapetype="f"/>
              <w10:wrap type="through"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566D7"/>
    <w:multiLevelType w:val="hybridMultilevel"/>
    <w:tmpl w:val="5E426E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0103B"/>
    <w:multiLevelType w:val="hybridMultilevel"/>
    <w:tmpl w:val="5B345E8E"/>
    <w:lvl w:ilvl="0" w:tplc="0410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1F9F6000"/>
    <w:multiLevelType w:val="hybridMultilevel"/>
    <w:tmpl w:val="6BA4FC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F65"/>
    <w:multiLevelType w:val="multilevel"/>
    <w:tmpl w:val="DD9E7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50F6DF1"/>
    <w:multiLevelType w:val="hybridMultilevel"/>
    <w:tmpl w:val="FF18E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D1BD6"/>
    <w:multiLevelType w:val="hybridMultilevel"/>
    <w:tmpl w:val="43D6ED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5D5D53"/>
    <w:multiLevelType w:val="hybridMultilevel"/>
    <w:tmpl w:val="0310FF94"/>
    <w:lvl w:ilvl="0" w:tplc="AA6A3396">
      <w:numFmt w:val="bullet"/>
      <w:lvlText w:val=""/>
      <w:lvlJc w:val="left"/>
      <w:pPr>
        <w:ind w:left="673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938856A4">
      <w:numFmt w:val="bullet"/>
      <w:lvlText w:val="•"/>
      <w:lvlJc w:val="left"/>
      <w:pPr>
        <w:ind w:left="1638" w:hanging="361"/>
      </w:pPr>
      <w:rPr>
        <w:rFonts w:hint="default"/>
        <w:lang w:val="it-IT" w:eastAsia="en-US" w:bidi="ar-SA"/>
      </w:rPr>
    </w:lvl>
    <w:lvl w:ilvl="2" w:tplc="40A0C6CE">
      <w:numFmt w:val="bullet"/>
      <w:lvlText w:val="•"/>
      <w:lvlJc w:val="left"/>
      <w:pPr>
        <w:ind w:left="2597" w:hanging="361"/>
      </w:pPr>
      <w:rPr>
        <w:rFonts w:hint="default"/>
        <w:lang w:val="it-IT" w:eastAsia="en-US" w:bidi="ar-SA"/>
      </w:rPr>
    </w:lvl>
    <w:lvl w:ilvl="3" w:tplc="63A04A56">
      <w:numFmt w:val="bullet"/>
      <w:lvlText w:val="•"/>
      <w:lvlJc w:val="left"/>
      <w:pPr>
        <w:ind w:left="3555" w:hanging="361"/>
      </w:pPr>
      <w:rPr>
        <w:rFonts w:hint="default"/>
        <w:lang w:val="it-IT" w:eastAsia="en-US" w:bidi="ar-SA"/>
      </w:rPr>
    </w:lvl>
    <w:lvl w:ilvl="4" w:tplc="4A5C04FE">
      <w:numFmt w:val="bullet"/>
      <w:lvlText w:val="•"/>
      <w:lvlJc w:val="left"/>
      <w:pPr>
        <w:ind w:left="4514" w:hanging="361"/>
      </w:pPr>
      <w:rPr>
        <w:rFonts w:hint="default"/>
        <w:lang w:val="it-IT" w:eastAsia="en-US" w:bidi="ar-SA"/>
      </w:rPr>
    </w:lvl>
    <w:lvl w:ilvl="5" w:tplc="050ACCE2">
      <w:numFmt w:val="bullet"/>
      <w:lvlText w:val="•"/>
      <w:lvlJc w:val="left"/>
      <w:pPr>
        <w:ind w:left="5473" w:hanging="361"/>
      </w:pPr>
      <w:rPr>
        <w:rFonts w:hint="default"/>
        <w:lang w:val="it-IT" w:eastAsia="en-US" w:bidi="ar-SA"/>
      </w:rPr>
    </w:lvl>
    <w:lvl w:ilvl="6" w:tplc="95A8F404">
      <w:numFmt w:val="bullet"/>
      <w:lvlText w:val="•"/>
      <w:lvlJc w:val="left"/>
      <w:pPr>
        <w:ind w:left="6431" w:hanging="361"/>
      </w:pPr>
      <w:rPr>
        <w:rFonts w:hint="default"/>
        <w:lang w:val="it-IT" w:eastAsia="en-US" w:bidi="ar-SA"/>
      </w:rPr>
    </w:lvl>
    <w:lvl w:ilvl="7" w:tplc="CB1690DC">
      <w:numFmt w:val="bullet"/>
      <w:lvlText w:val="•"/>
      <w:lvlJc w:val="left"/>
      <w:pPr>
        <w:ind w:left="7390" w:hanging="361"/>
      </w:pPr>
      <w:rPr>
        <w:rFonts w:hint="default"/>
        <w:lang w:val="it-IT" w:eastAsia="en-US" w:bidi="ar-SA"/>
      </w:rPr>
    </w:lvl>
    <w:lvl w:ilvl="8" w:tplc="DF3C84AC">
      <w:numFmt w:val="bullet"/>
      <w:lvlText w:val="•"/>
      <w:lvlJc w:val="left"/>
      <w:pPr>
        <w:ind w:left="8349" w:hanging="361"/>
      </w:pPr>
      <w:rPr>
        <w:rFonts w:hint="default"/>
        <w:lang w:val="it-IT" w:eastAsia="en-US" w:bidi="ar-SA"/>
      </w:rPr>
    </w:lvl>
  </w:abstractNum>
  <w:abstractNum w:abstractNumId="7" w15:restartNumberingAfterBreak="0">
    <w:nsid w:val="41B15CE6"/>
    <w:multiLevelType w:val="hybridMultilevel"/>
    <w:tmpl w:val="1D30FA54"/>
    <w:lvl w:ilvl="0" w:tplc="F432A95E">
      <w:start w:val="1"/>
      <w:numFmt w:val="bullet"/>
      <w:lvlText w:val="-"/>
      <w:lvlJc w:val="left"/>
      <w:pPr>
        <w:ind w:left="720" w:hanging="360"/>
      </w:pPr>
      <w:rPr>
        <w:rFonts w:ascii="FreeSans" w:eastAsiaTheme="minorHAnsi" w:hAnsi="FreeSans" w:cs="FreeSans" w:hint="default"/>
        <w:sz w:val="19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41533"/>
    <w:multiLevelType w:val="multilevel"/>
    <w:tmpl w:val="00E6E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4DA1945"/>
    <w:multiLevelType w:val="hybridMultilevel"/>
    <w:tmpl w:val="497A46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C8116D"/>
    <w:multiLevelType w:val="hybridMultilevel"/>
    <w:tmpl w:val="5D4CB4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796854"/>
    <w:multiLevelType w:val="hybridMultilevel"/>
    <w:tmpl w:val="7494F5E8"/>
    <w:lvl w:ilvl="0" w:tplc="0410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 w16cid:durableId="786434500">
    <w:abstractNumId w:val="8"/>
  </w:num>
  <w:num w:numId="2" w16cid:durableId="879363099">
    <w:abstractNumId w:val="3"/>
  </w:num>
  <w:num w:numId="3" w16cid:durableId="924343448">
    <w:abstractNumId w:val="7"/>
  </w:num>
  <w:num w:numId="4" w16cid:durableId="774833544">
    <w:abstractNumId w:val="1"/>
  </w:num>
  <w:num w:numId="5" w16cid:durableId="222644682">
    <w:abstractNumId w:val="10"/>
  </w:num>
  <w:num w:numId="6" w16cid:durableId="1997562627">
    <w:abstractNumId w:val="6"/>
  </w:num>
  <w:num w:numId="7" w16cid:durableId="1182473285">
    <w:abstractNumId w:val="4"/>
  </w:num>
  <w:num w:numId="8" w16cid:durableId="535853514">
    <w:abstractNumId w:val="5"/>
  </w:num>
  <w:num w:numId="9" w16cid:durableId="2027560476">
    <w:abstractNumId w:val="11"/>
  </w:num>
  <w:num w:numId="10" w16cid:durableId="1395931969">
    <w:abstractNumId w:val="2"/>
  </w:num>
  <w:num w:numId="11" w16cid:durableId="748580568">
    <w:abstractNumId w:val="9"/>
  </w:num>
  <w:num w:numId="12" w16cid:durableId="149060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A4D"/>
    <w:rsid w:val="00012BDF"/>
    <w:rsid w:val="00083763"/>
    <w:rsid w:val="00085797"/>
    <w:rsid w:val="000A5B42"/>
    <w:rsid w:val="000A7155"/>
    <w:rsid w:val="000E79B0"/>
    <w:rsid w:val="000F0EA9"/>
    <w:rsid w:val="000F68FE"/>
    <w:rsid w:val="00123AAC"/>
    <w:rsid w:val="00143C59"/>
    <w:rsid w:val="001B152C"/>
    <w:rsid w:val="001F0FB7"/>
    <w:rsid w:val="00204139"/>
    <w:rsid w:val="00234F70"/>
    <w:rsid w:val="0024100B"/>
    <w:rsid w:val="002A694F"/>
    <w:rsid w:val="002C30DC"/>
    <w:rsid w:val="00345B2C"/>
    <w:rsid w:val="00366E1E"/>
    <w:rsid w:val="004658CE"/>
    <w:rsid w:val="00474CE8"/>
    <w:rsid w:val="004924E9"/>
    <w:rsid w:val="004B2BE7"/>
    <w:rsid w:val="004C3555"/>
    <w:rsid w:val="00521349"/>
    <w:rsid w:val="0052218E"/>
    <w:rsid w:val="005302BB"/>
    <w:rsid w:val="00534020"/>
    <w:rsid w:val="005622F9"/>
    <w:rsid w:val="00566A32"/>
    <w:rsid w:val="00594773"/>
    <w:rsid w:val="005F3981"/>
    <w:rsid w:val="00615B24"/>
    <w:rsid w:val="0064312D"/>
    <w:rsid w:val="006437D9"/>
    <w:rsid w:val="006879B2"/>
    <w:rsid w:val="0070154B"/>
    <w:rsid w:val="00741AA6"/>
    <w:rsid w:val="007520A0"/>
    <w:rsid w:val="00763BF7"/>
    <w:rsid w:val="0077447F"/>
    <w:rsid w:val="007B5D32"/>
    <w:rsid w:val="008473EF"/>
    <w:rsid w:val="00875A4D"/>
    <w:rsid w:val="00886F36"/>
    <w:rsid w:val="0089431C"/>
    <w:rsid w:val="008A5DF7"/>
    <w:rsid w:val="008D1475"/>
    <w:rsid w:val="009869F3"/>
    <w:rsid w:val="009C31BE"/>
    <w:rsid w:val="009F4111"/>
    <w:rsid w:val="00A20754"/>
    <w:rsid w:val="00A62D19"/>
    <w:rsid w:val="00A6743E"/>
    <w:rsid w:val="00AF0AD8"/>
    <w:rsid w:val="00B134F2"/>
    <w:rsid w:val="00B4285B"/>
    <w:rsid w:val="00B8600B"/>
    <w:rsid w:val="00BC4ACB"/>
    <w:rsid w:val="00BD3E75"/>
    <w:rsid w:val="00C1195F"/>
    <w:rsid w:val="00C226EE"/>
    <w:rsid w:val="00C81397"/>
    <w:rsid w:val="00CB7526"/>
    <w:rsid w:val="00CE7BFD"/>
    <w:rsid w:val="00D237D0"/>
    <w:rsid w:val="00D53EBA"/>
    <w:rsid w:val="00DA1D85"/>
    <w:rsid w:val="00E04E14"/>
    <w:rsid w:val="00E23D82"/>
    <w:rsid w:val="00E723EF"/>
    <w:rsid w:val="00EA5DC4"/>
    <w:rsid w:val="00EE723E"/>
    <w:rsid w:val="00F31C15"/>
    <w:rsid w:val="00F44681"/>
    <w:rsid w:val="00F51206"/>
    <w:rsid w:val="00FC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B4878D"/>
  <w15:docId w15:val="{E0F75B2F-FE0F-476C-AF56-684CDE05F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23AAC"/>
  </w:style>
  <w:style w:type="paragraph" w:styleId="Titolo1">
    <w:name w:val="heading 1"/>
    <w:basedOn w:val="Normale"/>
    <w:next w:val="Normale"/>
    <w:link w:val="Titolo1Carattere"/>
    <w:uiPriority w:val="9"/>
    <w:qFormat/>
    <w:rsid w:val="00DA1D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BC4AC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i/>
      <w:i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68FE"/>
  </w:style>
  <w:style w:type="paragraph" w:styleId="Pidipagina">
    <w:name w:val="footer"/>
    <w:basedOn w:val="Normale"/>
    <w:link w:val="Pidipagina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68FE"/>
  </w:style>
  <w:style w:type="character" w:customStyle="1" w:styleId="Titolo3Carattere">
    <w:name w:val="Titolo 3 Carattere"/>
    <w:basedOn w:val="Carpredefinitoparagrafo"/>
    <w:link w:val="Titolo3"/>
    <w:rsid w:val="00BC4ACB"/>
    <w:rPr>
      <w:rFonts w:ascii="Times New Roman" w:eastAsia="Times New Roman" w:hAnsi="Times New Roman" w:cs="Times New Roman"/>
      <w:b/>
      <w:bCs/>
      <w:i/>
      <w:iCs/>
      <w:lang w:eastAsia="it-IT"/>
    </w:rPr>
  </w:style>
  <w:style w:type="paragraph" w:styleId="Corpotesto">
    <w:name w:val="Body Text"/>
    <w:basedOn w:val="Normale"/>
    <w:link w:val="CorpotestoCarattere"/>
    <w:rsid w:val="00BC4ACB"/>
    <w:pPr>
      <w:tabs>
        <w:tab w:val="right" w:leader="dot" w:pos="9639"/>
      </w:tabs>
      <w:spacing w:after="0" w:line="360" w:lineRule="auto"/>
      <w:jc w:val="both"/>
    </w:pPr>
    <w:rPr>
      <w:rFonts w:ascii="Times New Roman" w:eastAsia="Times New Roman" w:hAnsi="Times New Roman" w:cs="Times New Roman"/>
      <w:b/>
      <w:bCs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BC4ACB"/>
    <w:rPr>
      <w:rFonts w:ascii="Times New Roman" w:eastAsia="Times New Roman" w:hAnsi="Times New Roman" w:cs="Times New Roman"/>
      <w:b/>
      <w:bCs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BC4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 w:bidi="he-IL"/>
    </w:rPr>
  </w:style>
  <w:style w:type="character" w:styleId="Enfasigrassetto">
    <w:name w:val="Strong"/>
    <w:basedOn w:val="Carpredefinitoparagrafo"/>
    <w:uiPriority w:val="22"/>
    <w:qFormat/>
    <w:rsid w:val="00BC4ACB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1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1D85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A1D8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TableParagraph">
    <w:name w:val="Table Paragraph"/>
    <w:basedOn w:val="Normale"/>
    <w:uiPriority w:val="1"/>
    <w:qFormat/>
    <w:rsid w:val="00DA1D85"/>
    <w:pPr>
      <w:widowControl w:val="0"/>
      <w:autoSpaceDE w:val="0"/>
      <w:autoSpaceDN w:val="0"/>
      <w:spacing w:after="0" w:line="240" w:lineRule="auto"/>
      <w:ind w:left="166"/>
    </w:pPr>
    <w:rPr>
      <w:rFonts w:ascii="Calibri" w:eastAsia="Calibri" w:hAnsi="Calibri" w:cs="Calibri"/>
    </w:rPr>
  </w:style>
  <w:style w:type="paragraph" w:styleId="Paragrafoelenco">
    <w:name w:val="List Paragraph"/>
    <w:basedOn w:val="Normale"/>
    <w:uiPriority w:val="34"/>
    <w:qFormat/>
    <w:rsid w:val="00DA1D85"/>
    <w:pPr>
      <w:ind w:left="720"/>
      <w:contextualSpacing/>
    </w:pPr>
    <w:rPr>
      <w:kern w:val="2"/>
    </w:rPr>
  </w:style>
  <w:style w:type="paragraph" w:styleId="Nessunaspaziatura">
    <w:name w:val="No Spacing"/>
    <w:uiPriority w:val="1"/>
    <w:qFormat/>
    <w:rsid w:val="00DA1D8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customStyle="1" w:styleId="Default">
    <w:name w:val="Default"/>
    <w:rsid w:val="00DA1D8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EIS001004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CENTE\Desktop\A.S.%202021_2022\carta%20intestata%20MANZONI%202021-202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MANZONI 2021-2022</Template>
  <TotalTime>0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MARIA GRAZIA ANTINORO</cp:lastModifiedBy>
  <cp:revision>2</cp:revision>
  <dcterms:created xsi:type="dcterms:W3CDTF">2025-01-15T10:32:00Z</dcterms:created>
  <dcterms:modified xsi:type="dcterms:W3CDTF">2025-01-15T10:32:00Z</dcterms:modified>
</cp:coreProperties>
</file>